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9" w:type="pct"/>
        <w:tblInd w:w="-8" w:type="dxa"/>
        <w:tblLook w:val="04A0" w:firstRow="1" w:lastRow="0" w:firstColumn="1" w:lastColumn="0" w:noHBand="0" w:noVBand="1"/>
        <w:tblCaption w:val="Layout table"/>
      </w:tblPr>
      <w:tblGrid>
        <w:gridCol w:w="246"/>
        <w:gridCol w:w="246"/>
        <w:gridCol w:w="246"/>
        <w:gridCol w:w="246"/>
        <w:gridCol w:w="246"/>
        <w:gridCol w:w="246"/>
        <w:gridCol w:w="247"/>
      </w:tblGrid>
      <w:tr w:rsidR="0096511D" w14:paraId="27D61763" w14:textId="77777777" w:rsidTr="00E12432">
        <w:trPr>
          <w:trHeight w:hRule="exact" w:val="268"/>
        </w:trPr>
        <w:tc>
          <w:tcPr>
            <w:tcW w:w="71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2730A4" w14:textId="77777777" w:rsidR="0096511D" w:rsidRDefault="0096511D" w:rsidP="008A101C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81DD44" w14:textId="77777777" w:rsidR="0096511D" w:rsidRDefault="0096511D" w:rsidP="0096511D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1263CD" w14:textId="77777777" w:rsidR="0096511D" w:rsidRDefault="0096511D" w:rsidP="0096511D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8B911C" w14:textId="77777777" w:rsidR="0096511D" w:rsidRDefault="0096511D" w:rsidP="0096511D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4A8649" w14:textId="77777777" w:rsidR="0096511D" w:rsidRDefault="0096511D" w:rsidP="0096511D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0E7151" w14:textId="77777777" w:rsidR="0096511D" w:rsidRDefault="0096511D" w:rsidP="0096511D"/>
        </w:tc>
        <w:tc>
          <w:tcPr>
            <w:tcW w:w="71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1DFF40" w14:textId="77777777" w:rsidR="0096511D" w:rsidRDefault="0096511D" w:rsidP="0096511D"/>
        </w:tc>
      </w:tr>
    </w:tbl>
    <w:p w14:paraId="5B4C0256" w14:textId="77777777" w:rsidR="00D435C2" w:rsidRDefault="00D435C2" w:rsidP="00D435C2"/>
    <w:tbl>
      <w:tblPr>
        <w:tblW w:w="5112" w:type="pct"/>
        <w:tblLook w:val="0600" w:firstRow="0" w:lastRow="0" w:firstColumn="0" w:lastColumn="0" w:noHBand="1" w:noVBand="1"/>
        <w:tblCaption w:val="Layout table"/>
      </w:tblPr>
      <w:tblGrid>
        <w:gridCol w:w="2103"/>
        <w:gridCol w:w="2103"/>
        <w:gridCol w:w="2103"/>
        <w:gridCol w:w="1051"/>
        <w:gridCol w:w="1051"/>
        <w:gridCol w:w="2102"/>
        <w:gridCol w:w="2102"/>
        <w:gridCol w:w="2102"/>
        <w:gridCol w:w="6"/>
      </w:tblGrid>
      <w:tr w:rsidR="00800901" w14:paraId="6582F22E" w14:textId="77777777" w:rsidTr="00E12432">
        <w:trPr>
          <w:gridAfter w:val="1"/>
          <w:wAfter w:w="2" w:type="pct"/>
          <w:trHeight w:val="1208"/>
        </w:trPr>
        <w:tc>
          <w:tcPr>
            <w:tcW w:w="2499" w:type="pct"/>
            <w:gridSpan w:val="4"/>
            <w:shd w:val="clear" w:color="auto" w:fill="495E00" w:themeFill="accent1" w:themeFillShade="80"/>
          </w:tcPr>
          <w:p w14:paraId="112060F9" w14:textId="77777777" w:rsidR="00800901" w:rsidRDefault="00800901" w:rsidP="00943931">
            <w:pPr>
              <w:pStyle w:val="Month"/>
            </w:pPr>
            <w:r>
              <w:t>July</w:t>
            </w:r>
          </w:p>
        </w:tc>
        <w:tc>
          <w:tcPr>
            <w:tcW w:w="2499" w:type="pct"/>
            <w:gridSpan w:val="4"/>
            <w:shd w:val="clear" w:color="auto" w:fill="495E00" w:themeFill="accent1" w:themeFillShade="80"/>
          </w:tcPr>
          <w:p w14:paraId="2234FAB7" w14:textId="77777777" w:rsidR="00800901" w:rsidRDefault="00800901" w:rsidP="00943931"/>
        </w:tc>
      </w:tr>
      <w:tr w:rsidR="00800901" w14:paraId="11974DFF" w14:textId="77777777" w:rsidTr="00E12432">
        <w:trPr>
          <w:gridAfter w:val="1"/>
          <w:wAfter w:w="2" w:type="pct"/>
          <w:trHeight w:val="748"/>
        </w:trPr>
        <w:tc>
          <w:tcPr>
            <w:tcW w:w="2499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6B91B549" w14:textId="77777777" w:rsidR="00800901" w:rsidRDefault="00800901" w:rsidP="00943931"/>
        </w:tc>
        <w:tc>
          <w:tcPr>
            <w:tcW w:w="2499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4FE4A4E9" w14:textId="477B1AB7" w:rsidR="00800901" w:rsidRDefault="00052660" w:rsidP="00943931">
            <w:pPr>
              <w:pStyle w:val="Year"/>
            </w:pPr>
            <w:r>
              <w:t>2026</w:t>
            </w:r>
          </w:p>
        </w:tc>
      </w:tr>
      <w:tr w:rsidR="00800901" w:rsidRPr="003F1620" w14:paraId="5BBAF9B5" w14:textId="77777777" w:rsidTr="00E12432">
        <w:trPr>
          <w:gridAfter w:val="1"/>
          <w:wAfter w:w="2" w:type="pct"/>
          <w:trHeight w:hRule="exact" w:val="504"/>
        </w:trPr>
        <w:tc>
          <w:tcPr>
            <w:tcW w:w="2499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7497F0D2" w14:textId="77777777" w:rsidR="00800901" w:rsidRPr="003F1620" w:rsidRDefault="00800901" w:rsidP="00943931"/>
        </w:tc>
        <w:tc>
          <w:tcPr>
            <w:tcW w:w="2499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03FEA98B" w14:textId="77777777" w:rsidR="00800901" w:rsidRPr="003F1620" w:rsidRDefault="00800901" w:rsidP="00943931"/>
        </w:tc>
      </w:tr>
      <w:tr w:rsidR="00800901" w14:paraId="0DD05E87" w14:textId="77777777" w:rsidTr="00E12432">
        <w:tblPrEx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F0A8825" w14:textId="77777777" w:rsidR="00800901" w:rsidRDefault="00F50411" w:rsidP="00943931">
            <w:pPr>
              <w:pStyle w:val="Days"/>
            </w:pPr>
            <w:sdt>
              <w:sdtPr>
                <w:id w:val="1253935943"/>
                <w:placeholder>
                  <w:docPart w:val="9F87F61707354BCCA26E78B2E7293D21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215C2CA" w14:textId="77777777" w:rsidR="00800901" w:rsidRDefault="00F50411" w:rsidP="00943931">
            <w:pPr>
              <w:pStyle w:val="Days"/>
            </w:pPr>
            <w:sdt>
              <w:sdtPr>
                <w:id w:val="1983808472"/>
                <w:placeholder>
                  <w:docPart w:val="7E56FD7D2CB6465EA69A730183C4B096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7DEA6EF" w14:textId="77777777" w:rsidR="00800901" w:rsidRDefault="00F50411" w:rsidP="00943931">
            <w:pPr>
              <w:pStyle w:val="Days"/>
            </w:pPr>
            <w:sdt>
              <w:sdtPr>
                <w:id w:val="1148317476"/>
                <w:placeholder>
                  <w:docPart w:val="305AB0C9D28349A5BF322960C50B24C6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3B6F9B7" w14:textId="77777777" w:rsidR="00800901" w:rsidRDefault="00F50411" w:rsidP="00943931">
            <w:pPr>
              <w:pStyle w:val="Days"/>
            </w:pPr>
            <w:sdt>
              <w:sdtPr>
                <w:id w:val="-1272541922"/>
                <w:placeholder>
                  <w:docPart w:val="23759C2FDF334FEFBE70C8C903AB7EEA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D96A19E" w14:textId="77777777" w:rsidR="00800901" w:rsidRDefault="00F50411" w:rsidP="00943931">
            <w:pPr>
              <w:pStyle w:val="Days"/>
            </w:pPr>
            <w:sdt>
              <w:sdtPr>
                <w:id w:val="189886748"/>
                <w:placeholder>
                  <w:docPart w:val="CA25C1761B12451C8017A16D3D49F39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C316D2" w14:textId="77777777" w:rsidR="00800901" w:rsidRDefault="00F50411" w:rsidP="00943931">
            <w:pPr>
              <w:pStyle w:val="Days"/>
            </w:pPr>
            <w:sdt>
              <w:sdtPr>
                <w:id w:val="-1507045536"/>
                <w:placeholder>
                  <w:docPart w:val="94E9D1BE0D4A44818C6B8CB549611B9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54F49D6" w14:textId="77777777" w:rsidR="00800901" w:rsidRDefault="00F50411" w:rsidP="00943931">
            <w:pPr>
              <w:pStyle w:val="Days"/>
            </w:pPr>
            <w:sdt>
              <w:sdtPr>
                <w:id w:val="2020356947"/>
                <w:placeholder>
                  <w:docPart w:val="06C9D77080CD43D08F7146A19B03D8A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41790C" w14:paraId="3C77F4DB" w14:textId="77777777" w:rsidTr="00E12432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C714F9" w14:textId="77777777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7C4337" w14:textId="77777777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2B55A5" w14:textId="286C08C2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816B6A" w14:textId="75302197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029E7E" w14:textId="52858CAC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873193" w14:textId="68729533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859A29" w14:textId="41BFC4BE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41790C" w14:paraId="59E9298A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F946DB" w14:textId="77777777" w:rsidR="0041790C" w:rsidRPr="0041790C" w:rsidRDefault="0041790C" w:rsidP="0041790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201C78" w14:textId="77777777" w:rsidR="0041790C" w:rsidRPr="0041790C" w:rsidRDefault="0041790C" w:rsidP="0041790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F10A6D" w14:textId="77777777" w:rsidR="0041790C" w:rsidRPr="0041790C" w:rsidRDefault="0041790C" w:rsidP="0041790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29C17A" w14:textId="5C36F77C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F042E8" w14:textId="3A68254B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439319" w14:textId="27ADA4F2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6F1799" w14:textId="63A75238" w:rsidR="0041790C" w:rsidRPr="0041790C" w:rsidRDefault="0041790C" w:rsidP="0041790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790C" w14:paraId="491F94E0" w14:textId="77777777" w:rsidTr="00E12432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EB6EC5" w14:textId="099E776F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055B06" w14:textId="2C3D9B3D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81DEC1" w14:textId="52793FE3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4B6954" w14:textId="1094C14F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14A5D8" w14:textId="35C89F02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2AF95B" w14:textId="6C88E91D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ACE023" w14:textId="244C8161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11</w:t>
            </w:r>
          </w:p>
        </w:tc>
      </w:tr>
      <w:tr w:rsidR="0041790C" w14:paraId="466CCC1F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9F4072" w14:textId="0317D375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7844E9" w14:textId="4AD56587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F85CE9" w14:textId="772B1519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112E4F" w14:textId="43C124F1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2A7A79" w14:textId="78C3D97D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A92B7B" w14:textId="65472B88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F5D803" w14:textId="42E59DCC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41790C" w14:paraId="6A2F9AB1" w14:textId="77777777" w:rsidTr="00E12432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DFA3B7" w14:textId="273DD198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98973E" w14:textId="36F97E6A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EF17B6" w14:textId="1C738280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6D9A6D" w14:textId="166221C0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CA245B" w14:textId="4DB56D89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E1B252" w14:textId="4437EFBE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829F8B" w14:textId="4A4F8336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18</w:t>
            </w:r>
          </w:p>
        </w:tc>
      </w:tr>
      <w:tr w:rsidR="0041790C" w14:paraId="61C6C8D5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4E7A9A" w14:textId="4417D7E4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C23AEA" w14:textId="77A4D936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5AFC18" w14:textId="62DF3055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8623CD" w14:textId="63B303AC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18255A" w14:textId="0C7B902B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5D91D0" w14:textId="022BCC3F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AFA12A" w14:textId="19F764E0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41790C" w14:paraId="1A0EA35E" w14:textId="77777777" w:rsidTr="00E12432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1387E5" w14:textId="4468EBA6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5120F9" w14:textId="177A651C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6AE6EB" w14:textId="4D85984C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29A5E0" w14:textId="19306D22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CD80C7" w14:textId="71D77CCD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D23C8A" w14:textId="72DBC14D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6969DA" w14:textId="004DD472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25</w:t>
            </w:r>
          </w:p>
        </w:tc>
      </w:tr>
      <w:tr w:rsidR="0041790C" w14:paraId="6C906813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9E1874" w14:textId="61C21BFF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1CE2AC" w14:textId="39407735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30B3BB" w14:textId="274E0539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6BDF35" w14:textId="65A0BA52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5EB8A9" w14:textId="3C9BE8F0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DF2560" w14:textId="7B7CEA0C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A9C8FC" w14:textId="482DDCCA" w:rsidR="0041790C" w:rsidRPr="0041790C" w:rsidRDefault="00FB0C82" w:rsidP="0041790C">
            <w:pPr>
              <w:rPr>
                <w:b/>
                <w:bCs/>
                <w:sz w:val="32"/>
                <w:szCs w:val="32"/>
              </w:rPr>
            </w:pPr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41790C" w14:paraId="5F3B9AA4" w14:textId="77777777" w:rsidTr="00E12432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F59CC1" w14:textId="58870231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8BA20F" w14:textId="32F7D914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D4DC5B" w14:textId="694F9334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169720" w14:textId="2CCF21E9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B0A170" w14:textId="2154B054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2DEE01" w14:textId="48FD4156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  <w:r w:rsidRPr="0041790C">
              <w:rPr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104533" w14:textId="77777777" w:rsidR="0041790C" w:rsidRPr="0041790C" w:rsidRDefault="0041790C" w:rsidP="0041790C">
            <w:pPr>
              <w:pStyle w:val="Dates"/>
              <w:rPr>
                <w:b/>
                <w:bCs/>
                <w:sz w:val="32"/>
                <w:szCs w:val="32"/>
              </w:rPr>
            </w:pPr>
          </w:p>
        </w:tc>
      </w:tr>
      <w:tr w:rsidR="0041790C" w14:paraId="3A3A80A7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A87753" w14:textId="6EB8F221" w:rsidR="0041790C" w:rsidRDefault="00FB0C82" w:rsidP="0041790C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F6544A" w14:textId="2FD285EA" w:rsidR="0041790C" w:rsidRDefault="00FB0C82" w:rsidP="0041790C"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0C6A02" w14:textId="694A4FAB" w:rsidR="0041790C" w:rsidRDefault="00FB0C82" w:rsidP="0041790C"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4BA15F" w14:textId="6218B7A6" w:rsidR="0041790C" w:rsidRDefault="00FB0C82" w:rsidP="0041790C"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7AA0C4" w14:textId="44440B8A" w:rsidR="0041790C" w:rsidRDefault="00FB0C82" w:rsidP="0041790C"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763E37" w14:textId="017B8A7F" w:rsidR="0041790C" w:rsidRDefault="00FB0C82" w:rsidP="0041790C">
            <w:r w:rsidRPr="0041790C">
              <w:rPr>
                <w:b/>
                <w:bCs/>
                <w:color w:val="002060"/>
                <w:sz w:val="24"/>
                <w:szCs w:val="24"/>
              </w:rPr>
              <w:t>Inquire about weekday rentals</w:t>
            </w:r>
          </w:p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3DBAF7" w14:textId="77777777" w:rsidR="0041790C" w:rsidRDefault="0041790C" w:rsidP="0041790C"/>
        </w:tc>
      </w:tr>
      <w:tr w:rsidR="0041790C" w14:paraId="5D576334" w14:textId="77777777" w:rsidTr="00E12432">
        <w:tblPrEx>
          <w:tblLook w:val="04A0" w:firstRow="1" w:lastRow="0" w:firstColumn="1" w:lastColumn="0" w:noHBand="0" w:noVBand="1"/>
        </w:tblPrEx>
        <w:trPr>
          <w:trHeight w:val="236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66684C" w14:textId="77777777" w:rsidR="0041790C" w:rsidRDefault="0041790C" w:rsidP="0041790C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BC1F74" w14:textId="77777777" w:rsidR="0041790C" w:rsidRDefault="0041790C" w:rsidP="0041790C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0F51B9" w14:textId="77777777" w:rsidR="0041790C" w:rsidRDefault="0041790C" w:rsidP="0041790C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BF02F9" w14:textId="77777777" w:rsidR="0041790C" w:rsidRDefault="0041790C" w:rsidP="0041790C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E1C473" w14:textId="77777777" w:rsidR="0041790C" w:rsidRDefault="0041790C" w:rsidP="0041790C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3A6040" w14:textId="77777777" w:rsidR="0041790C" w:rsidRDefault="0041790C" w:rsidP="0041790C">
            <w:pPr>
              <w:pStyle w:val="Dates"/>
            </w:pPr>
          </w:p>
        </w:tc>
        <w:tc>
          <w:tcPr>
            <w:tcW w:w="71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8B3405" w14:textId="77777777" w:rsidR="0041790C" w:rsidRDefault="0041790C" w:rsidP="0041790C">
            <w:pPr>
              <w:pStyle w:val="Dates"/>
            </w:pPr>
          </w:p>
        </w:tc>
      </w:tr>
      <w:tr w:rsidR="0041790C" w14:paraId="6365AC72" w14:textId="77777777" w:rsidTr="00E12432">
        <w:tblPrEx>
          <w:tblLook w:val="04A0" w:firstRow="1" w:lastRow="0" w:firstColumn="1" w:lastColumn="0" w:noHBand="0" w:noVBand="1"/>
        </w:tblPrEx>
        <w:trPr>
          <w:trHeight w:hRule="exact" w:val="79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85B55A" w14:textId="77777777" w:rsidR="0041790C" w:rsidRDefault="0041790C" w:rsidP="0041790C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8B3A61" w14:textId="77777777" w:rsidR="0041790C" w:rsidRDefault="0041790C" w:rsidP="0041790C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4B584D" w14:textId="77777777" w:rsidR="0041790C" w:rsidRDefault="0041790C" w:rsidP="0041790C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87839A" w14:textId="77777777" w:rsidR="0041790C" w:rsidRDefault="0041790C" w:rsidP="0041790C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D06790" w14:textId="77777777" w:rsidR="0041790C" w:rsidRDefault="0041790C" w:rsidP="0041790C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21D721" w14:textId="77777777" w:rsidR="0041790C" w:rsidRDefault="0041790C" w:rsidP="0041790C"/>
        </w:tc>
        <w:tc>
          <w:tcPr>
            <w:tcW w:w="71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46E255" w14:textId="77777777" w:rsidR="0041790C" w:rsidRDefault="0041790C" w:rsidP="0041790C"/>
        </w:tc>
      </w:tr>
    </w:tbl>
    <w:p w14:paraId="4E957BE3" w14:textId="77777777" w:rsidR="00D435C2" w:rsidRDefault="00D435C2" w:rsidP="00D435C2"/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800901" w14:paraId="4692C9AE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44E393A3" w14:textId="77777777" w:rsidR="00800901" w:rsidRDefault="00800901" w:rsidP="00943931">
            <w:pPr>
              <w:pStyle w:val="Month"/>
            </w:pPr>
            <w:r>
              <w:lastRenderedPageBreak/>
              <w:t>August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69A3A8E2" w14:textId="77777777" w:rsidR="00800901" w:rsidRDefault="00800901" w:rsidP="00943931"/>
        </w:tc>
      </w:tr>
      <w:tr w:rsidR="00800901" w14:paraId="0962FDAC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0850016A" w14:textId="77777777" w:rsidR="00800901" w:rsidRDefault="00800901" w:rsidP="00943931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0052F3E3" w14:textId="591AC8EE" w:rsidR="00800901" w:rsidRDefault="00052660" w:rsidP="00943931">
            <w:pPr>
              <w:pStyle w:val="Year"/>
            </w:pPr>
            <w:r>
              <w:t>2026</w:t>
            </w:r>
          </w:p>
        </w:tc>
      </w:tr>
      <w:tr w:rsidR="00800901" w:rsidRPr="003F1620" w14:paraId="1301B605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35AA576C" w14:textId="77777777" w:rsidR="00800901" w:rsidRPr="003F1620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62E8AB55" w14:textId="77777777" w:rsidR="00800901" w:rsidRPr="003F1620" w:rsidRDefault="00800901" w:rsidP="00943931"/>
        </w:tc>
      </w:tr>
      <w:tr w:rsidR="00800901" w14:paraId="2D29348A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3B0A500" w14:textId="77777777" w:rsidR="00800901" w:rsidRDefault="00F50411" w:rsidP="00943931">
            <w:pPr>
              <w:pStyle w:val="Days"/>
            </w:pPr>
            <w:sdt>
              <w:sdtPr>
                <w:id w:val="1508864240"/>
                <w:placeholder>
                  <w:docPart w:val="9C4C2A7F7CC04BFA8B8EE42D148B1E7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AB6B9E7" w14:textId="77777777" w:rsidR="00800901" w:rsidRDefault="00F50411" w:rsidP="00943931">
            <w:pPr>
              <w:pStyle w:val="Days"/>
            </w:pPr>
            <w:sdt>
              <w:sdtPr>
                <w:id w:val="208531551"/>
                <w:placeholder>
                  <w:docPart w:val="73978DFB0656479284FCBB8485B9723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F06C900" w14:textId="77777777" w:rsidR="00800901" w:rsidRDefault="00F50411" w:rsidP="00943931">
            <w:pPr>
              <w:pStyle w:val="Days"/>
            </w:pPr>
            <w:sdt>
              <w:sdtPr>
                <w:id w:val="-440538738"/>
                <w:placeholder>
                  <w:docPart w:val="D5CE7ABD6A034219959B19D954232E3C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25A0F65" w14:textId="77777777" w:rsidR="00800901" w:rsidRDefault="00F50411" w:rsidP="00943931">
            <w:pPr>
              <w:pStyle w:val="Days"/>
            </w:pPr>
            <w:sdt>
              <w:sdtPr>
                <w:id w:val="1593902153"/>
                <w:placeholder>
                  <w:docPart w:val="BD585CB43B3943DDA01F07F14A05F5F3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40D5C0D" w14:textId="77777777" w:rsidR="00800901" w:rsidRDefault="00F50411" w:rsidP="00943931">
            <w:pPr>
              <w:pStyle w:val="Days"/>
            </w:pPr>
            <w:sdt>
              <w:sdtPr>
                <w:id w:val="-1394501937"/>
                <w:placeholder>
                  <w:docPart w:val="29F954C28D3E4B77830078EC96BADEC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F9127B4" w14:textId="77777777" w:rsidR="00800901" w:rsidRDefault="00F50411" w:rsidP="00943931">
            <w:pPr>
              <w:pStyle w:val="Days"/>
            </w:pPr>
            <w:sdt>
              <w:sdtPr>
                <w:id w:val="-445780708"/>
                <w:placeholder>
                  <w:docPart w:val="49F91548856C4A1A80016953ACE568B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EACFB15" w14:textId="77777777" w:rsidR="00800901" w:rsidRDefault="00F50411" w:rsidP="00943931">
            <w:pPr>
              <w:pStyle w:val="Days"/>
            </w:pPr>
            <w:sdt>
              <w:sdtPr>
                <w:id w:val="-1350943468"/>
                <w:placeholder>
                  <w:docPart w:val="7E293D0A57694DDA8BFFFA8626CEF14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290CF4" w14:paraId="67895D68" w14:textId="77777777" w:rsidTr="0070344F">
        <w:tblPrEx>
          <w:tblLook w:val="04A0" w:firstRow="1" w:lastRow="0" w:firstColumn="1" w:lastColumn="0" w:noHBand="0" w:noVBand="1"/>
        </w:tblPrEx>
        <w:trPr>
          <w:trHeight w:val="183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D158CB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48223D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56445E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89AB8D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874585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82DE8D" w14:textId="421A8BC6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A09BE3" w14:textId="4657FCB3" w:rsidR="00290CF4" w:rsidRDefault="0070344F" w:rsidP="00290CF4">
            <w:pPr>
              <w:pStyle w:val="Dates"/>
            </w:pPr>
            <w:r>
              <w:t>1</w:t>
            </w:r>
          </w:p>
        </w:tc>
      </w:tr>
      <w:tr w:rsidR="008E35DA" w14:paraId="5FB0099B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D1480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C622C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319A31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F5187A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B8CF8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FDFAEE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905F98" w14:textId="38C071A4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6AA2A51D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6D72C5" w14:textId="6137E4C3" w:rsidR="008E35DA" w:rsidRDefault="008E35DA" w:rsidP="008E35DA">
            <w:pPr>
              <w:pStyle w:val="Dates"/>
            </w:pPr>
            <w:r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D8EC40" w14:textId="38500181" w:rsidR="008E35DA" w:rsidRDefault="008E35DA" w:rsidP="008E35DA">
            <w:pPr>
              <w:pStyle w:val="Dates"/>
            </w:pPr>
            <w:r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EC1051" w14:textId="70568495" w:rsidR="008E35DA" w:rsidRDefault="008E35DA" w:rsidP="008E35DA">
            <w:pPr>
              <w:pStyle w:val="Dates"/>
            </w:pPr>
            <w:r>
              <w:t>4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3ACEB0" w14:textId="42293659" w:rsidR="008E35DA" w:rsidRDefault="008E35DA" w:rsidP="008E35DA">
            <w:pPr>
              <w:pStyle w:val="Dates"/>
            </w:pPr>
            <w:r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1818EB" w14:textId="4216D5AA" w:rsidR="008E35DA" w:rsidRDefault="008E35DA" w:rsidP="008E35DA">
            <w:pPr>
              <w:pStyle w:val="Dates"/>
            </w:pPr>
            <w:r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80C744" w14:textId="010FB2BA" w:rsidR="008E35DA" w:rsidRDefault="008E35DA" w:rsidP="008E35DA">
            <w:pPr>
              <w:pStyle w:val="Dates"/>
            </w:pPr>
            <w:r>
              <w:t>7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6931A6" w14:textId="5248467C" w:rsidR="008E35DA" w:rsidRDefault="008E35DA" w:rsidP="008E35DA">
            <w:pPr>
              <w:pStyle w:val="Dates"/>
            </w:pPr>
            <w:r>
              <w:t>8</w:t>
            </w:r>
          </w:p>
        </w:tc>
      </w:tr>
      <w:tr w:rsidR="008E35DA" w14:paraId="04293CA4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A53474" w14:textId="15E19A62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DA4E0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F18279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271A72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2E73F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246BF3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4E4E94" w14:textId="76F84331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668DC410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080DE2" w14:textId="39C4F6BD" w:rsidR="008E35DA" w:rsidRDefault="008E35DA" w:rsidP="008E35DA">
            <w:pPr>
              <w:pStyle w:val="Dates"/>
            </w:pPr>
            <w:r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097AAE" w14:textId="63731298" w:rsidR="008E35DA" w:rsidRDefault="008E35DA" w:rsidP="008E35DA">
            <w:pPr>
              <w:pStyle w:val="Dates"/>
            </w:pPr>
            <w:r>
              <w:t>10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B44E68" w14:textId="3C2A2659" w:rsidR="008E35DA" w:rsidRDefault="008E35DA" w:rsidP="008E35DA">
            <w:pPr>
              <w:pStyle w:val="Dates"/>
            </w:pPr>
            <w:r>
              <w:t>11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30ECE2" w14:textId="0D88FC64" w:rsidR="008E35DA" w:rsidRDefault="008E35DA" w:rsidP="008E35DA">
            <w:pPr>
              <w:pStyle w:val="Date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FC72BE" w14:textId="56B440AC" w:rsidR="008E35DA" w:rsidRDefault="008E35DA" w:rsidP="008E35DA">
            <w:pPr>
              <w:pStyle w:val="Dates"/>
            </w:pPr>
            <w:r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CAB84B" w14:textId="1A6584CD" w:rsidR="008E35DA" w:rsidRDefault="008E35DA" w:rsidP="008E35DA">
            <w:pPr>
              <w:pStyle w:val="Dates"/>
            </w:pPr>
            <w:r>
              <w:t>14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0CE3DA" w14:textId="16A5408F" w:rsidR="008E35DA" w:rsidRDefault="008E35DA" w:rsidP="008E35DA">
            <w:pPr>
              <w:pStyle w:val="Dates"/>
            </w:pPr>
            <w:r>
              <w:t>15</w:t>
            </w:r>
          </w:p>
        </w:tc>
      </w:tr>
      <w:tr w:rsidR="008E35DA" w14:paraId="68732AE3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A7778C" w14:textId="30AF38E2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A22415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4EF486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0789AD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39993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B8F933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3D0845" w14:textId="00A9C77D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53309DCF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412EEB" w14:textId="13AF9300" w:rsidR="008E35DA" w:rsidRDefault="008E35DA" w:rsidP="008E35DA">
            <w:pPr>
              <w:pStyle w:val="Dates"/>
            </w:pPr>
            <w: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B1A8CA" w14:textId="1308A7FC" w:rsidR="008E35DA" w:rsidRDefault="008E35DA" w:rsidP="008E35DA">
            <w:pPr>
              <w:pStyle w:val="Dates"/>
            </w:pPr>
            <w:r>
              <w:t>17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A528CC" w14:textId="6BEBC644" w:rsidR="008E35DA" w:rsidRDefault="008E35DA" w:rsidP="008E35DA">
            <w:pPr>
              <w:pStyle w:val="Dates"/>
            </w:pPr>
            <w:r>
              <w:t>18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1AE4AA" w14:textId="69CF2A32" w:rsidR="008E35DA" w:rsidRDefault="008E35DA" w:rsidP="008E35DA">
            <w:pPr>
              <w:pStyle w:val="Date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C31D55" w14:textId="5843C3CF" w:rsidR="008E35DA" w:rsidRDefault="008E35DA" w:rsidP="008E35DA">
            <w:pPr>
              <w:pStyle w:val="Dates"/>
            </w:pPr>
            <w:r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491BF9" w14:textId="520C23B9" w:rsidR="008E35DA" w:rsidRDefault="008E35DA" w:rsidP="008E35DA">
            <w:pPr>
              <w:pStyle w:val="Dates"/>
            </w:pPr>
            <w:r>
              <w:t>21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C2EDFB" w14:textId="7BC32E20" w:rsidR="008E35DA" w:rsidRDefault="008E35DA" w:rsidP="008E35DA">
            <w:pPr>
              <w:pStyle w:val="Dates"/>
            </w:pPr>
            <w:r>
              <w:t>22</w:t>
            </w:r>
          </w:p>
        </w:tc>
      </w:tr>
      <w:tr w:rsidR="008E35DA" w14:paraId="648546A6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22F00F" w14:textId="59F017B1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602B7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706107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47197D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A9C95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9E1567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A7E191" w14:textId="4DBFF038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2F88E029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F43960" w14:textId="2A3CE7BC" w:rsidR="008E35DA" w:rsidRDefault="008E35DA" w:rsidP="008E35DA">
            <w:pPr>
              <w:pStyle w:val="Dates"/>
            </w:pPr>
            <w:r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4A075F" w14:textId="0725D551" w:rsidR="008E35DA" w:rsidRDefault="008E35DA" w:rsidP="008E35DA">
            <w:pPr>
              <w:pStyle w:val="Dates"/>
            </w:pPr>
            <w:r>
              <w:t>24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0985C6" w14:textId="182533A5" w:rsidR="008E35DA" w:rsidRDefault="008E35DA" w:rsidP="008E35DA">
            <w:pPr>
              <w:pStyle w:val="Dates"/>
            </w:pPr>
            <w:r>
              <w:t>25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5DFAF5" w14:textId="01AADCEC" w:rsidR="008E35DA" w:rsidRDefault="008E35DA" w:rsidP="008E35DA">
            <w:pPr>
              <w:pStyle w:val="Date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7176ED" w14:textId="35FA0E6A" w:rsidR="008E35DA" w:rsidRDefault="008E35DA" w:rsidP="008E35DA">
            <w:pPr>
              <w:pStyle w:val="Dates"/>
            </w:pPr>
            <w:r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EC277C" w14:textId="24773C09" w:rsidR="008E35DA" w:rsidRDefault="008E35DA" w:rsidP="008E35DA">
            <w:pPr>
              <w:pStyle w:val="Dates"/>
            </w:pPr>
            <w:r>
              <w:t>28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B37B29" w14:textId="77230D70" w:rsidR="008E35DA" w:rsidRDefault="008E35DA" w:rsidP="008E35DA">
            <w:pPr>
              <w:pStyle w:val="Dates"/>
            </w:pPr>
            <w:r>
              <w:t>29</w:t>
            </w:r>
          </w:p>
        </w:tc>
      </w:tr>
      <w:tr w:rsidR="008E35DA" w14:paraId="5C2AC599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0C5FEF" w14:textId="14A2EDB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C921E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2658BC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26F885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18C01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8DE78F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F90B14" w14:textId="517E46A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4D9597C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EB60E3" w14:textId="7BBE1CF4" w:rsidR="008E35DA" w:rsidRDefault="008E35DA" w:rsidP="008E35DA">
            <w:pPr>
              <w:pStyle w:val="Dates"/>
            </w:pPr>
            <w:r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F0CA4B" w14:textId="3CA431A1" w:rsidR="008E35DA" w:rsidRDefault="008E35DA" w:rsidP="008E35DA">
            <w:pPr>
              <w:pStyle w:val="Dates"/>
            </w:pPr>
            <w:r>
              <w:t>31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8D7364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909C7E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D06D74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03F99E" w14:textId="7777777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8C139E" w14:textId="77777777" w:rsidR="008E35DA" w:rsidRDefault="008E35DA" w:rsidP="008E35DA">
            <w:pPr>
              <w:pStyle w:val="Dates"/>
            </w:pPr>
          </w:p>
        </w:tc>
      </w:tr>
      <w:tr w:rsidR="008E35DA" w14:paraId="597CEACA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4AAFA7" w14:textId="23B5376E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41900E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4042A0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48D04A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6B6A64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DD716C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54EFB6" w14:textId="77777777" w:rsidR="008E35DA" w:rsidRDefault="008E35DA" w:rsidP="008E35DA"/>
        </w:tc>
      </w:tr>
    </w:tbl>
    <w:p w14:paraId="284820C6" w14:textId="77777777" w:rsidR="00D435C2" w:rsidRDefault="00D435C2" w:rsidP="00D435C2"/>
    <w:p w14:paraId="721E1A27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800901" w14:paraId="7C7330E3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07DE3C4A" w14:textId="77777777" w:rsidR="00800901" w:rsidRDefault="00800901" w:rsidP="00943931">
            <w:pPr>
              <w:pStyle w:val="Month"/>
            </w:pPr>
            <w:r>
              <w:lastRenderedPageBreak/>
              <w:t>September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73BB8892" w14:textId="77777777" w:rsidR="00800901" w:rsidRDefault="00800901" w:rsidP="00943931"/>
        </w:tc>
      </w:tr>
      <w:tr w:rsidR="00800901" w14:paraId="486DFB90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6A276B60" w14:textId="77777777" w:rsidR="00800901" w:rsidRDefault="00800901" w:rsidP="00943931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054F25E8" w14:textId="21F6E38B" w:rsidR="00800901" w:rsidRDefault="00052660" w:rsidP="00943931">
            <w:pPr>
              <w:pStyle w:val="Year"/>
            </w:pPr>
            <w:r>
              <w:t>2026</w:t>
            </w:r>
          </w:p>
        </w:tc>
      </w:tr>
      <w:tr w:rsidR="00800901" w:rsidRPr="003F1620" w14:paraId="49E2FA49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3E58ABB0" w14:textId="77777777" w:rsidR="00800901" w:rsidRPr="003F1620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6ABF59C0" w14:textId="77777777" w:rsidR="00800901" w:rsidRPr="003F1620" w:rsidRDefault="00800901" w:rsidP="00943931"/>
        </w:tc>
      </w:tr>
      <w:tr w:rsidR="00800901" w14:paraId="71393805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3A88CB3" w14:textId="77777777" w:rsidR="00800901" w:rsidRDefault="00F50411" w:rsidP="00943931">
            <w:pPr>
              <w:pStyle w:val="Days"/>
            </w:pPr>
            <w:sdt>
              <w:sdtPr>
                <w:id w:val="-1147747017"/>
                <w:placeholder>
                  <w:docPart w:val="FBEC880952C947D496A12FB84FCE9B3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42A8220" w14:textId="77777777" w:rsidR="00800901" w:rsidRDefault="00F50411" w:rsidP="00943931">
            <w:pPr>
              <w:pStyle w:val="Days"/>
            </w:pPr>
            <w:sdt>
              <w:sdtPr>
                <w:id w:val="1051890153"/>
                <w:placeholder>
                  <w:docPart w:val="2E794F52567347599AA9C85B127E67E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DCEC9F6" w14:textId="77777777" w:rsidR="00800901" w:rsidRDefault="00F50411" w:rsidP="00943931">
            <w:pPr>
              <w:pStyle w:val="Days"/>
            </w:pPr>
            <w:sdt>
              <w:sdtPr>
                <w:id w:val="70479844"/>
                <w:placeholder>
                  <w:docPart w:val="DD3FA7C2DCD54D81B79F17618585F14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126AF05" w14:textId="77777777" w:rsidR="00800901" w:rsidRDefault="00F50411" w:rsidP="00943931">
            <w:pPr>
              <w:pStyle w:val="Days"/>
            </w:pPr>
            <w:sdt>
              <w:sdtPr>
                <w:id w:val="-887188499"/>
                <w:placeholder>
                  <w:docPart w:val="11CCD7E0957042C386A1D59ED395225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41525B1" w14:textId="77777777" w:rsidR="00800901" w:rsidRDefault="00F50411" w:rsidP="00943931">
            <w:pPr>
              <w:pStyle w:val="Days"/>
            </w:pPr>
            <w:sdt>
              <w:sdtPr>
                <w:id w:val="1336263357"/>
                <w:placeholder>
                  <w:docPart w:val="D29B6A815793402BAD82B0A7BA1FFBB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A53A6BB" w14:textId="77777777" w:rsidR="00800901" w:rsidRDefault="00F50411" w:rsidP="00943931">
            <w:pPr>
              <w:pStyle w:val="Days"/>
            </w:pPr>
            <w:sdt>
              <w:sdtPr>
                <w:id w:val="828487818"/>
                <w:placeholder>
                  <w:docPart w:val="A49981D2B0E442A29D1A358D76BAB20A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302CF3" w14:textId="77777777" w:rsidR="00800901" w:rsidRDefault="00F50411" w:rsidP="00943931">
            <w:pPr>
              <w:pStyle w:val="Days"/>
            </w:pPr>
            <w:sdt>
              <w:sdtPr>
                <w:id w:val="-358894176"/>
                <w:placeholder>
                  <w:docPart w:val="3833F176391C4C24BD88C13C5FCD862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290CF4" w14:paraId="0C8BF570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271E8A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CB5E62" w14:textId="0210CA41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F0D608" w14:textId="2FB13526" w:rsidR="00290CF4" w:rsidRDefault="00035741" w:rsidP="00290CF4">
            <w:pPr>
              <w:pStyle w:val="Dates"/>
            </w:pPr>
            <w:r>
              <w:t>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4FB120" w14:textId="3C50AD53" w:rsidR="00290CF4" w:rsidRDefault="00035741" w:rsidP="00290CF4">
            <w:pPr>
              <w:pStyle w:val="Dates"/>
            </w:pPr>
            <w:r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4ABF49" w14:textId="7E161DAB" w:rsidR="00290CF4" w:rsidRDefault="00035741" w:rsidP="00290CF4">
            <w:pPr>
              <w:pStyle w:val="Dates"/>
            </w:pPr>
            <w:r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99493C" w14:textId="317D2521" w:rsidR="00290CF4" w:rsidRDefault="00035741" w:rsidP="00290CF4">
            <w:pPr>
              <w:pStyle w:val="Dates"/>
            </w:pPr>
            <w:r>
              <w:t>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9B43FD" w14:textId="29062E25" w:rsidR="00290CF4" w:rsidRDefault="00035741" w:rsidP="00290CF4">
            <w:pPr>
              <w:pStyle w:val="Dates"/>
            </w:pPr>
            <w:r>
              <w:t>5</w:t>
            </w:r>
          </w:p>
        </w:tc>
      </w:tr>
      <w:tr w:rsidR="008E35DA" w14:paraId="7928D2C2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5389D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DB501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9BBC73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994F90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8DFB3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EC2848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D212D2" w14:textId="015ACE50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39F6E8CF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2A5FD4" w14:textId="6D24FC08" w:rsidR="008E35DA" w:rsidRDefault="008E35DA" w:rsidP="008E35DA">
            <w:pPr>
              <w:pStyle w:val="Dates"/>
            </w:pPr>
            <w:r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AB0B87" w14:textId="3EE5C0C2" w:rsidR="008E35DA" w:rsidRDefault="008E35DA" w:rsidP="008E35DA">
            <w:pPr>
              <w:pStyle w:val="Dates"/>
            </w:pPr>
            <w:r>
              <w:t>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E606C4" w14:textId="0F20A414" w:rsidR="008E35DA" w:rsidRDefault="008E35DA" w:rsidP="008E35DA">
            <w:pPr>
              <w:pStyle w:val="Dates"/>
            </w:pPr>
            <w:r>
              <w:t>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9E8D67" w14:textId="72433F52" w:rsidR="008E35DA" w:rsidRDefault="008E35DA" w:rsidP="008E35DA">
            <w:pPr>
              <w:pStyle w:val="Dates"/>
            </w:pPr>
            <w:r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A3A087" w14:textId="10686AF5" w:rsidR="008E35DA" w:rsidRDefault="008E35DA" w:rsidP="008E35DA">
            <w:pPr>
              <w:pStyle w:val="Dates"/>
            </w:pPr>
            <w:r>
              <w:t>10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523B67" w14:textId="5F8AA22C" w:rsidR="008E35DA" w:rsidRDefault="008E35DA" w:rsidP="008E35DA">
            <w:pPr>
              <w:pStyle w:val="Dates"/>
            </w:pPr>
            <w:r>
              <w:t>11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BDA885" w14:textId="142FD8E2" w:rsidR="008E35DA" w:rsidRDefault="008E35DA" w:rsidP="008E35DA">
            <w:pPr>
              <w:pStyle w:val="Dates"/>
            </w:pPr>
            <w:r>
              <w:t>12</w:t>
            </w:r>
          </w:p>
        </w:tc>
      </w:tr>
      <w:tr w:rsidR="008E35DA" w14:paraId="273680CF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4E15A7" w14:textId="0A66673E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A19A4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A99F17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491FC2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540640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80CEF9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90D48A" w14:textId="32A9EE0E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34793244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F85465" w14:textId="37407416" w:rsidR="008E35DA" w:rsidRDefault="008E35DA" w:rsidP="008E35DA">
            <w:pPr>
              <w:pStyle w:val="Dates"/>
            </w:pPr>
            <w:r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CAA6AC" w14:textId="58B322F4" w:rsidR="008E35DA" w:rsidRDefault="008E35DA" w:rsidP="008E35DA">
            <w:pPr>
              <w:pStyle w:val="Dates"/>
            </w:pPr>
            <w:r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68D140" w14:textId="18CFE358" w:rsidR="008E35DA" w:rsidRDefault="008E35DA" w:rsidP="008E35DA">
            <w:pPr>
              <w:pStyle w:val="Dates"/>
            </w:pPr>
            <w:r>
              <w:t>15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306A02" w14:textId="1F9FC6B9" w:rsidR="008E35DA" w:rsidRDefault="008E35DA" w:rsidP="008E35DA">
            <w:pPr>
              <w:pStyle w:val="Dates"/>
            </w:pPr>
            <w: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5F8C77" w14:textId="00B78CA0" w:rsidR="008E35DA" w:rsidRDefault="008E35DA" w:rsidP="008E35DA">
            <w:pPr>
              <w:pStyle w:val="Dates"/>
            </w:pPr>
            <w:r>
              <w:t>17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9CA4D8" w14:textId="1CF0EE1A" w:rsidR="008E35DA" w:rsidRDefault="008E35DA" w:rsidP="008E35DA">
            <w:pPr>
              <w:pStyle w:val="Dates"/>
            </w:pPr>
            <w:r>
              <w:t>18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6CD6CC" w14:textId="13884FD0" w:rsidR="008E35DA" w:rsidRDefault="008E35DA" w:rsidP="008E35DA">
            <w:pPr>
              <w:pStyle w:val="Dates"/>
            </w:pPr>
            <w:r>
              <w:t>19</w:t>
            </w:r>
          </w:p>
        </w:tc>
      </w:tr>
      <w:tr w:rsidR="008E35DA" w14:paraId="3C65D1CF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8A3299" w14:textId="4E54C12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C3CD8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B0ABDA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BDB50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D7419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FBE220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1E95CD" w14:textId="089A83FD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62FDBD54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2EC140" w14:textId="66B93812" w:rsidR="008E35DA" w:rsidRDefault="008E35DA" w:rsidP="008E35DA">
            <w:pPr>
              <w:pStyle w:val="Dates"/>
            </w:pPr>
            <w:r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B87FEF" w14:textId="6E0E9ABC" w:rsidR="008E35DA" w:rsidRDefault="008E35DA" w:rsidP="008E35DA">
            <w:pPr>
              <w:pStyle w:val="Dates"/>
            </w:pPr>
            <w:r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109279" w14:textId="28595934" w:rsidR="008E35DA" w:rsidRDefault="008E35DA" w:rsidP="008E35DA">
            <w:pPr>
              <w:pStyle w:val="Dates"/>
            </w:pPr>
            <w:r>
              <w:t>22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CFEA99" w14:textId="0AF3CE1B" w:rsidR="008E35DA" w:rsidRDefault="008E35DA" w:rsidP="008E35DA">
            <w:pPr>
              <w:pStyle w:val="Dates"/>
            </w:pPr>
            <w:r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67DABB" w14:textId="35F30FBD" w:rsidR="008E35DA" w:rsidRDefault="008E35DA" w:rsidP="008E35DA">
            <w:pPr>
              <w:pStyle w:val="Dates"/>
            </w:pPr>
            <w:r>
              <w:t>24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3F082E" w14:textId="111FCA5C" w:rsidR="008E35DA" w:rsidRDefault="008E35DA" w:rsidP="008E35DA">
            <w:pPr>
              <w:pStyle w:val="Dates"/>
            </w:pPr>
            <w:r>
              <w:t>25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29BB28" w14:textId="05646BAA" w:rsidR="008E35DA" w:rsidRDefault="008E35DA" w:rsidP="008E35DA">
            <w:pPr>
              <w:pStyle w:val="Dates"/>
            </w:pPr>
            <w:r>
              <w:t>26</w:t>
            </w:r>
          </w:p>
        </w:tc>
      </w:tr>
      <w:tr w:rsidR="008E35DA" w14:paraId="60440642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552A84" w14:textId="40953206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4CCC1D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3F5D4A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EA90D0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C2467E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171BD3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935580" w14:textId="5D95A17B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29F36A1A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B10E5C" w14:textId="590B6DDA" w:rsidR="008E35DA" w:rsidRDefault="008E35DA" w:rsidP="008E35DA">
            <w:pPr>
              <w:pStyle w:val="Dates"/>
            </w:pPr>
            <w:r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80A6FB" w14:textId="6B05F713" w:rsidR="008E35DA" w:rsidRDefault="008E35DA" w:rsidP="008E35DA">
            <w:pPr>
              <w:pStyle w:val="Dates"/>
            </w:pPr>
            <w:r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92B092" w14:textId="7F388267" w:rsidR="008E35DA" w:rsidRDefault="008E35DA" w:rsidP="008E35DA">
            <w:pPr>
              <w:pStyle w:val="Dates"/>
            </w:pPr>
            <w:r>
              <w:t>29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8C8C29" w14:textId="43290E84" w:rsidR="008E35DA" w:rsidRDefault="008E35DA" w:rsidP="008E35DA">
            <w:pPr>
              <w:pStyle w:val="Dates"/>
            </w:pPr>
            <w:r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E9C06F" w14:textId="0E6BD64F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883D5C" w14:textId="7777777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A6E6DB" w14:textId="77777777" w:rsidR="008E35DA" w:rsidRDefault="008E35DA" w:rsidP="008E35DA">
            <w:pPr>
              <w:pStyle w:val="Dates"/>
            </w:pPr>
          </w:p>
        </w:tc>
      </w:tr>
      <w:tr w:rsidR="008E35DA" w14:paraId="7DD51315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3A3BBD" w14:textId="5769304F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12A8C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E11849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6D5B0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49B8FE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4AAA83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7C2CF1" w14:textId="77777777" w:rsidR="008E35DA" w:rsidRDefault="008E35DA" w:rsidP="008E35DA"/>
        </w:tc>
      </w:tr>
      <w:tr w:rsidR="008E35DA" w14:paraId="0178B199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49FE71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B331F5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90560D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420696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03AED7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573BCF" w14:textId="7777777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9E3589" w14:textId="77777777" w:rsidR="008E35DA" w:rsidRDefault="008E35DA" w:rsidP="008E35DA">
            <w:pPr>
              <w:pStyle w:val="Dates"/>
            </w:pPr>
          </w:p>
        </w:tc>
      </w:tr>
      <w:tr w:rsidR="008E35DA" w14:paraId="4B1A194B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41F27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001F7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C4FCB5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1F5201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99D2E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3DDF76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B27408" w14:textId="77777777" w:rsidR="008E35DA" w:rsidRDefault="008E35DA" w:rsidP="008E35DA"/>
        </w:tc>
      </w:tr>
    </w:tbl>
    <w:p w14:paraId="4349408A" w14:textId="77777777" w:rsidR="00D435C2" w:rsidRDefault="00D435C2" w:rsidP="00D435C2"/>
    <w:p w14:paraId="6C3DD65B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p w14:paraId="1B55544D" w14:textId="77777777" w:rsidR="00D435C2" w:rsidRDefault="00D435C2" w:rsidP="00D435C2"/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800901" w14:paraId="03081A9E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338FCF89" w14:textId="77777777" w:rsidR="00800901" w:rsidRDefault="00800901" w:rsidP="00943931">
            <w:pPr>
              <w:pStyle w:val="Month"/>
            </w:pPr>
            <w:r>
              <w:t>October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2F199223" w14:textId="77777777" w:rsidR="00800901" w:rsidRDefault="00800901" w:rsidP="00943931"/>
        </w:tc>
      </w:tr>
      <w:tr w:rsidR="00800901" w14:paraId="05C5B9E3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68F1C0F7" w14:textId="77777777" w:rsidR="00800901" w:rsidRDefault="00800901" w:rsidP="00943931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1D84ABF6" w14:textId="42E12E31" w:rsidR="00800901" w:rsidRDefault="00052660" w:rsidP="00943931">
            <w:pPr>
              <w:pStyle w:val="Year"/>
            </w:pPr>
            <w:r>
              <w:t>2026</w:t>
            </w:r>
          </w:p>
        </w:tc>
      </w:tr>
      <w:tr w:rsidR="00800901" w:rsidRPr="003F1620" w14:paraId="2D6465FE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0D78F1D0" w14:textId="77777777" w:rsidR="00800901" w:rsidRPr="003F1620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73E182D0" w14:textId="77777777" w:rsidR="00800901" w:rsidRPr="003F1620" w:rsidRDefault="00800901" w:rsidP="00943931"/>
        </w:tc>
      </w:tr>
      <w:tr w:rsidR="00800901" w14:paraId="3D32B5BE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FA981A2" w14:textId="77777777" w:rsidR="00800901" w:rsidRDefault="00F50411" w:rsidP="00943931">
            <w:pPr>
              <w:pStyle w:val="Days"/>
            </w:pPr>
            <w:sdt>
              <w:sdtPr>
                <w:id w:val="1276678431"/>
                <w:placeholder>
                  <w:docPart w:val="EDA658FFA8214F86B85B292AE0AEF56D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4DF252E" w14:textId="77777777" w:rsidR="00800901" w:rsidRDefault="00F50411" w:rsidP="00943931">
            <w:pPr>
              <w:pStyle w:val="Days"/>
            </w:pPr>
            <w:sdt>
              <w:sdtPr>
                <w:id w:val="-1114128117"/>
                <w:placeholder>
                  <w:docPart w:val="7BDD8CC6D4324E51B71FAE063314284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FA21CF8" w14:textId="77777777" w:rsidR="00800901" w:rsidRDefault="00F50411" w:rsidP="00943931">
            <w:pPr>
              <w:pStyle w:val="Days"/>
            </w:pPr>
            <w:sdt>
              <w:sdtPr>
                <w:id w:val="775678939"/>
                <w:placeholder>
                  <w:docPart w:val="0FC27A0AA7CD45A0A49D15A50074044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93E25F8" w14:textId="77777777" w:rsidR="00800901" w:rsidRDefault="00F50411" w:rsidP="00943931">
            <w:pPr>
              <w:pStyle w:val="Days"/>
            </w:pPr>
            <w:sdt>
              <w:sdtPr>
                <w:id w:val="-1656672661"/>
                <w:placeholder>
                  <w:docPart w:val="13D1FD2BDC0B4C8D8B84BADEA1DDDC6C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04366B2" w14:textId="77777777" w:rsidR="00800901" w:rsidRDefault="00F50411" w:rsidP="00943931">
            <w:pPr>
              <w:pStyle w:val="Days"/>
            </w:pPr>
            <w:sdt>
              <w:sdtPr>
                <w:id w:val="445428997"/>
                <w:placeholder>
                  <w:docPart w:val="CBE6EDCCCEBC492ABDEEDB9196C1A265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4C79F11" w14:textId="77777777" w:rsidR="00800901" w:rsidRDefault="00F50411" w:rsidP="00943931">
            <w:pPr>
              <w:pStyle w:val="Days"/>
            </w:pPr>
            <w:sdt>
              <w:sdtPr>
                <w:id w:val="-702095069"/>
                <w:placeholder>
                  <w:docPart w:val="18A302266BA34904BA67A0E07847CDA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92E384D" w14:textId="77777777" w:rsidR="00800901" w:rsidRDefault="00F50411" w:rsidP="00943931">
            <w:pPr>
              <w:pStyle w:val="Days"/>
            </w:pPr>
            <w:sdt>
              <w:sdtPr>
                <w:id w:val="1787152704"/>
                <w:placeholder>
                  <w:docPart w:val="C99EDFB351294EDAB703F22FD744B45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290CF4" w14:paraId="7F55AC9C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7316B5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3B120B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30063D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6C2E9F" w14:textId="66BFE2A0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456925" w14:textId="6563B782" w:rsidR="00290CF4" w:rsidRDefault="008E35DA" w:rsidP="00290CF4">
            <w:pPr>
              <w:pStyle w:val="Dates"/>
            </w:pPr>
            <w:r>
              <w:t>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DF930C" w14:textId="0A6C4D51" w:rsidR="00290CF4" w:rsidRDefault="008E35DA" w:rsidP="00290CF4">
            <w:pPr>
              <w:pStyle w:val="Dates"/>
            </w:pPr>
            <w:r>
              <w:t>2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190EB2" w14:textId="3C10E91D" w:rsidR="00290CF4" w:rsidRDefault="008E35DA" w:rsidP="00290CF4">
            <w:pPr>
              <w:pStyle w:val="Dates"/>
            </w:pPr>
            <w:r>
              <w:t>3</w:t>
            </w:r>
          </w:p>
        </w:tc>
      </w:tr>
      <w:tr w:rsidR="008E35DA" w14:paraId="37CFA49B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CBD6E2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FF597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18215D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C4E5C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B08400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C4B32B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1A30D1" w14:textId="66601B6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C0EB3D6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EAB0B1" w14:textId="79155AED" w:rsidR="008E35DA" w:rsidRDefault="008E35DA" w:rsidP="008E35DA">
            <w:pPr>
              <w:pStyle w:val="Dates"/>
            </w:pPr>
            <w:r>
              <w:t>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893CBC" w14:textId="27559E73" w:rsidR="008E35DA" w:rsidRDefault="008E35DA" w:rsidP="008E35DA">
            <w:pPr>
              <w:pStyle w:val="Dates"/>
            </w:pPr>
            <w:r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EBC83F" w14:textId="6434E368" w:rsidR="008E35DA" w:rsidRDefault="008E35DA" w:rsidP="008E35DA">
            <w:pPr>
              <w:pStyle w:val="Dates"/>
            </w:pPr>
            <w:r>
              <w:t>6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6DEB76" w14:textId="4729643B" w:rsidR="008E35DA" w:rsidRDefault="008E35DA" w:rsidP="008E35DA">
            <w:pPr>
              <w:pStyle w:val="Dates"/>
            </w:pPr>
            <w:r>
              <w:t>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EEC7CA" w14:textId="334D4EB7" w:rsidR="008E35DA" w:rsidRDefault="008E35DA" w:rsidP="008E35DA">
            <w:pPr>
              <w:pStyle w:val="Dates"/>
            </w:pPr>
            <w:r>
              <w:t>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735384" w14:textId="00219F0F" w:rsidR="008E35DA" w:rsidRDefault="008E35DA" w:rsidP="008E35DA">
            <w:pPr>
              <w:pStyle w:val="Dates"/>
            </w:pPr>
            <w:r>
              <w:t>9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57E590" w14:textId="1A70A904" w:rsidR="008E35DA" w:rsidRDefault="008E35DA" w:rsidP="008E35DA">
            <w:pPr>
              <w:pStyle w:val="Dates"/>
            </w:pPr>
            <w:r>
              <w:t>10</w:t>
            </w:r>
          </w:p>
        </w:tc>
      </w:tr>
      <w:tr w:rsidR="008E35DA" w14:paraId="03A2C710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15C925" w14:textId="4D457EB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D27752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384766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180041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CE7C2E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7EBDE3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478ABF" w14:textId="5EC9D2BA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3BA73A2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BB6617" w14:textId="70965D36" w:rsidR="008E35DA" w:rsidRDefault="008E35DA" w:rsidP="008E35DA">
            <w:pPr>
              <w:pStyle w:val="Dates"/>
            </w:pPr>
            <w:r>
              <w:t>11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483974" w14:textId="6029DFB1" w:rsidR="008E35DA" w:rsidRDefault="008E35DA" w:rsidP="008E35DA">
            <w:pPr>
              <w:pStyle w:val="Date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D0DA5A" w14:textId="205E8F6C" w:rsidR="008E35DA" w:rsidRDefault="008E35DA" w:rsidP="008E35DA">
            <w:pPr>
              <w:pStyle w:val="Dates"/>
            </w:pPr>
            <w:r>
              <w:t>13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5585EA" w14:textId="302D5624" w:rsidR="008E35DA" w:rsidRDefault="008E35DA" w:rsidP="008E35DA">
            <w:pPr>
              <w:pStyle w:val="Dates"/>
            </w:pPr>
            <w:r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FF25F8" w14:textId="4E679021" w:rsidR="008E35DA" w:rsidRDefault="008E35DA" w:rsidP="008E35DA">
            <w:pPr>
              <w:pStyle w:val="Dates"/>
            </w:pPr>
            <w: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606B44" w14:textId="40F68C1C" w:rsidR="008E35DA" w:rsidRDefault="008E35DA" w:rsidP="008E35DA">
            <w:pPr>
              <w:pStyle w:val="Dates"/>
            </w:pPr>
            <w:r>
              <w:t>16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FFF72E" w14:textId="208BA989" w:rsidR="008E35DA" w:rsidRDefault="008E35DA" w:rsidP="008E35DA">
            <w:pPr>
              <w:pStyle w:val="Dates"/>
            </w:pPr>
            <w:r>
              <w:t>17</w:t>
            </w:r>
          </w:p>
        </w:tc>
      </w:tr>
      <w:tr w:rsidR="008E35DA" w14:paraId="0E06E0E4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F2D21C" w14:textId="07F5D0B7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73683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72037D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FC8F6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1636B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3DCB38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A9FACA" w14:textId="144CB5F0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20A5E159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EE4593" w14:textId="2022A4C9" w:rsidR="008E35DA" w:rsidRDefault="008E35DA" w:rsidP="008E35DA">
            <w:pPr>
              <w:pStyle w:val="Dates"/>
            </w:pPr>
            <w:r>
              <w:t>18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EFDB77" w14:textId="4580B5D1" w:rsidR="008E35DA" w:rsidRDefault="008E35DA" w:rsidP="008E35DA">
            <w:pPr>
              <w:pStyle w:val="Date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C32D83" w14:textId="00563E8B" w:rsidR="008E35DA" w:rsidRDefault="008E35DA" w:rsidP="008E35DA">
            <w:pPr>
              <w:pStyle w:val="Dates"/>
            </w:pPr>
            <w:r>
              <w:t>20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B5C6CA" w14:textId="6C0D85EA" w:rsidR="008E35DA" w:rsidRDefault="008E35DA" w:rsidP="008E35DA">
            <w:pPr>
              <w:pStyle w:val="Dates"/>
            </w:pPr>
            <w:r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98292C" w14:textId="2D101E44" w:rsidR="008E35DA" w:rsidRDefault="008E35DA" w:rsidP="008E35DA">
            <w:pPr>
              <w:pStyle w:val="Dates"/>
            </w:pPr>
            <w: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704525" w14:textId="4B778B53" w:rsidR="008E35DA" w:rsidRDefault="008E35DA" w:rsidP="008E35DA">
            <w:pPr>
              <w:pStyle w:val="Dates"/>
            </w:pPr>
            <w:r>
              <w:t>23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194CD8" w14:textId="1CA150D3" w:rsidR="008E35DA" w:rsidRDefault="008E35DA" w:rsidP="008E35DA">
            <w:pPr>
              <w:pStyle w:val="Dates"/>
            </w:pPr>
            <w:r>
              <w:t>24</w:t>
            </w:r>
          </w:p>
        </w:tc>
      </w:tr>
      <w:tr w:rsidR="008E35DA" w14:paraId="1C22CFDB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C2D5F2" w14:textId="6C1B7BB1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966AB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8A0650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211E9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9FD73A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10D1BE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4B41AA" w14:textId="051035CD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98B70B1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8CC7C5" w14:textId="13DAD543" w:rsidR="008E35DA" w:rsidRDefault="008E35DA" w:rsidP="008E35DA">
            <w:pPr>
              <w:pStyle w:val="Dates"/>
            </w:pPr>
            <w:r>
              <w:t>25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D8BEC8" w14:textId="6D14E328" w:rsidR="008E35DA" w:rsidRDefault="008E35DA" w:rsidP="008E35DA">
            <w:pPr>
              <w:pStyle w:val="Date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1C065B" w14:textId="061DA027" w:rsidR="008E35DA" w:rsidRDefault="008E35DA" w:rsidP="008E35DA">
            <w:pPr>
              <w:pStyle w:val="Dates"/>
            </w:pPr>
            <w:r>
              <w:t>27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2C82BC" w14:textId="4AEEFF77" w:rsidR="008E35DA" w:rsidRDefault="008E35DA" w:rsidP="008E35DA">
            <w:pPr>
              <w:pStyle w:val="Dates"/>
            </w:pPr>
            <w:r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A0508C" w14:textId="0A01EB1D" w:rsidR="008E35DA" w:rsidRDefault="008E35DA" w:rsidP="008E35DA">
            <w:pPr>
              <w:pStyle w:val="Dates"/>
            </w:pPr>
            <w: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3ED411" w14:textId="119070BE" w:rsidR="008E35DA" w:rsidRDefault="008E35DA" w:rsidP="008E35DA">
            <w:pPr>
              <w:pStyle w:val="Dates"/>
            </w:pPr>
            <w:r>
              <w:t>30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5A5568" w14:textId="120B53CE" w:rsidR="008E35DA" w:rsidRDefault="008E35DA" w:rsidP="008E35DA">
            <w:pPr>
              <w:pStyle w:val="Dates"/>
            </w:pPr>
            <w:r>
              <w:t>31</w:t>
            </w:r>
          </w:p>
        </w:tc>
      </w:tr>
      <w:tr w:rsidR="008E35DA" w14:paraId="479BE8B5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6EFE29" w14:textId="21738A27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1925C9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CB8762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157BA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350F88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A19CDE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0B9690" w14:textId="00128596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7C94B5DE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3B374A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C4F7A2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5CF552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3BFABE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0F2E74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75F367" w14:textId="7777777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079966" w14:textId="77777777" w:rsidR="008E35DA" w:rsidRDefault="008E35DA" w:rsidP="008E35DA">
            <w:pPr>
              <w:pStyle w:val="Dates"/>
            </w:pPr>
          </w:p>
        </w:tc>
      </w:tr>
      <w:tr w:rsidR="008E35DA" w14:paraId="24A84156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12015A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CAD5B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75258B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2E268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88EB7F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BF5AE7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0F1BBE" w14:textId="77777777" w:rsidR="008E35DA" w:rsidRDefault="008E35DA" w:rsidP="008E35DA"/>
        </w:tc>
      </w:tr>
    </w:tbl>
    <w:p w14:paraId="65DF36B7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p w14:paraId="3F42E658" w14:textId="77777777" w:rsidR="00D435C2" w:rsidRDefault="00D435C2" w:rsidP="00D435C2"/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800901" w14:paraId="357E36AD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048B8BF9" w14:textId="77777777" w:rsidR="00800901" w:rsidRDefault="00800901" w:rsidP="00943931">
            <w:pPr>
              <w:pStyle w:val="Month"/>
            </w:pPr>
            <w:r>
              <w:t>November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7885864D" w14:textId="77777777" w:rsidR="00800901" w:rsidRDefault="00800901" w:rsidP="00943931"/>
        </w:tc>
      </w:tr>
      <w:tr w:rsidR="00800901" w14:paraId="12EEA251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46046AAE" w14:textId="77777777" w:rsidR="00800901" w:rsidRDefault="00800901" w:rsidP="00943931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327D7B44" w14:textId="03BB194F" w:rsidR="00800901" w:rsidRDefault="00052660" w:rsidP="00943931">
            <w:pPr>
              <w:pStyle w:val="Year"/>
            </w:pPr>
            <w:r>
              <w:t>2026</w:t>
            </w:r>
          </w:p>
        </w:tc>
      </w:tr>
      <w:tr w:rsidR="00800901" w:rsidRPr="003F1620" w14:paraId="28F35476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67D5C342" w14:textId="77777777" w:rsidR="00800901" w:rsidRPr="003F1620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0EB09FE9" w14:textId="77777777" w:rsidR="00800901" w:rsidRPr="003F1620" w:rsidRDefault="00800901" w:rsidP="00943931"/>
        </w:tc>
      </w:tr>
      <w:tr w:rsidR="00800901" w14:paraId="7F212474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9FBE9CB" w14:textId="77777777" w:rsidR="00800901" w:rsidRDefault="00F50411" w:rsidP="00943931">
            <w:pPr>
              <w:pStyle w:val="Days"/>
            </w:pPr>
            <w:sdt>
              <w:sdtPr>
                <w:id w:val="-634875522"/>
                <w:placeholder>
                  <w:docPart w:val="F702729658E34130BFBFCF97D9505D3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044C9B0" w14:textId="77777777" w:rsidR="00800901" w:rsidRDefault="00F50411" w:rsidP="00943931">
            <w:pPr>
              <w:pStyle w:val="Days"/>
            </w:pPr>
            <w:sdt>
              <w:sdtPr>
                <w:id w:val="-220682659"/>
                <w:placeholder>
                  <w:docPart w:val="1A94A3260E2647FBA7D6C80A22F0844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9FA66F1" w14:textId="77777777" w:rsidR="00800901" w:rsidRDefault="00F50411" w:rsidP="00943931">
            <w:pPr>
              <w:pStyle w:val="Days"/>
            </w:pPr>
            <w:sdt>
              <w:sdtPr>
                <w:id w:val="-1435282735"/>
                <w:placeholder>
                  <w:docPart w:val="B0995C242B774657B18B1C0C5EE0B62E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4BE4B9" w14:textId="77777777" w:rsidR="00800901" w:rsidRDefault="00F50411" w:rsidP="00943931">
            <w:pPr>
              <w:pStyle w:val="Days"/>
            </w:pPr>
            <w:sdt>
              <w:sdtPr>
                <w:id w:val="2104213643"/>
                <w:placeholder>
                  <w:docPart w:val="768A10457CBF45D597783FFBE647BD9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8925764" w14:textId="77777777" w:rsidR="00800901" w:rsidRDefault="00F50411" w:rsidP="00943931">
            <w:pPr>
              <w:pStyle w:val="Days"/>
            </w:pPr>
            <w:sdt>
              <w:sdtPr>
                <w:id w:val="-82376528"/>
                <w:placeholder>
                  <w:docPart w:val="EB2C65C9D4354ABDA2936E92595047B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12F4410" w14:textId="77777777" w:rsidR="00800901" w:rsidRDefault="00F50411" w:rsidP="00943931">
            <w:pPr>
              <w:pStyle w:val="Days"/>
            </w:pPr>
            <w:sdt>
              <w:sdtPr>
                <w:id w:val="-1855415581"/>
                <w:placeholder>
                  <w:docPart w:val="53F9C8E294754125860D9D46594F475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D52DE26" w14:textId="77777777" w:rsidR="00800901" w:rsidRDefault="00F50411" w:rsidP="00943931">
            <w:pPr>
              <w:pStyle w:val="Days"/>
            </w:pPr>
            <w:sdt>
              <w:sdtPr>
                <w:id w:val="1527061453"/>
                <w:placeholder>
                  <w:docPart w:val="932BE5EF347D435998FB5EF4CA7CDA4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290CF4" w14:paraId="5776B915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806F60" w14:textId="67A6EE01" w:rsidR="00290CF4" w:rsidRDefault="008E35DA" w:rsidP="00290CF4">
            <w:pPr>
              <w:pStyle w:val="Dates"/>
            </w:pPr>
            <w:r>
              <w:t>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3D8BD2" w14:textId="13FDFC3B" w:rsidR="00290CF4" w:rsidRDefault="008E35DA" w:rsidP="00290CF4">
            <w:pPr>
              <w:pStyle w:val="Dates"/>
            </w:pPr>
            <w:r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29B7E1" w14:textId="11C21F01" w:rsidR="00290CF4" w:rsidRDefault="008E35DA" w:rsidP="00290CF4">
            <w:pPr>
              <w:pStyle w:val="Dates"/>
            </w:pPr>
            <w:r>
              <w:t>3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7FFC3F" w14:textId="5F2C2C59" w:rsidR="00290CF4" w:rsidRDefault="008E35DA" w:rsidP="00290CF4">
            <w:pPr>
              <w:pStyle w:val="Dates"/>
            </w:pPr>
            <w:r>
              <w:t>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FCB7A1" w14:textId="3CAE3B02" w:rsidR="00290CF4" w:rsidRDefault="008E35DA" w:rsidP="00290CF4">
            <w:pPr>
              <w:pStyle w:val="Dates"/>
            </w:pPr>
            <w:r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1D84EA" w14:textId="031A8C0E" w:rsidR="00290CF4" w:rsidRDefault="008E35DA" w:rsidP="00290CF4">
            <w:pPr>
              <w:pStyle w:val="Dates"/>
            </w:pPr>
            <w:r>
              <w:t>6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80CE4A" w14:textId="1D60809D" w:rsidR="00290CF4" w:rsidRDefault="008E35DA" w:rsidP="00290CF4">
            <w:pPr>
              <w:pStyle w:val="Dates"/>
            </w:pPr>
            <w:r>
              <w:t>7</w:t>
            </w:r>
          </w:p>
        </w:tc>
      </w:tr>
      <w:tr w:rsidR="008E35DA" w14:paraId="11131304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A7506C" w14:textId="3C31AD32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C4E10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F9A04F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87E914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057591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7BF23A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08578A" w14:textId="49964FDC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5E6DBFB2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CD432E" w14:textId="277D6183" w:rsidR="008E35DA" w:rsidRDefault="008E35DA" w:rsidP="008E35DA">
            <w:pPr>
              <w:pStyle w:val="Dates"/>
            </w:pPr>
            <w:r>
              <w:t>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96F8D1" w14:textId="387F4E0A" w:rsidR="008E35DA" w:rsidRDefault="008E35DA" w:rsidP="008E35DA">
            <w:pPr>
              <w:pStyle w:val="Dates"/>
            </w:pPr>
            <w:r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D4357D" w14:textId="2DBA7385" w:rsidR="008E35DA" w:rsidRDefault="008E35DA" w:rsidP="008E35DA">
            <w:pPr>
              <w:pStyle w:val="Dates"/>
            </w:pPr>
            <w:r>
              <w:t>10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14F083" w14:textId="3868586E" w:rsidR="008E35DA" w:rsidRDefault="008E35DA" w:rsidP="008E35DA">
            <w:pPr>
              <w:pStyle w:val="Dates"/>
            </w:pPr>
            <w:r>
              <w:t>11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5BA9A1" w14:textId="68A7C08D" w:rsidR="008E35DA" w:rsidRDefault="008E35DA" w:rsidP="008E35DA">
            <w:pPr>
              <w:pStyle w:val="Date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876FBC" w14:textId="6A4E1714" w:rsidR="008E35DA" w:rsidRDefault="008E35DA" w:rsidP="008E35DA">
            <w:pPr>
              <w:pStyle w:val="Dates"/>
            </w:pPr>
            <w:r>
              <w:t>13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D66F05" w14:textId="6C626D28" w:rsidR="008E35DA" w:rsidRDefault="008E35DA" w:rsidP="008E35DA">
            <w:pPr>
              <w:pStyle w:val="Dates"/>
            </w:pPr>
            <w:r>
              <w:t>14</w:t>
            </w:r>
          </w:p>
        </w:tc>
      </w:tr>
      <w:tr w:rsidR="008E35DA" w14:paraId="1587C363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60084D" w14:textId="1C7EB6AB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2B366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D22139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515676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6E9CA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7D47FB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3F2553" w14:textId="1A9561D1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6B203785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5F6577" w14:textId="15102F9A" w:rsidR="008E35DA" w:rsidRDefault="008E35DA" w:rsidP="008E35DA">
            <w:pPr>
              <w:pStyle w:val="Dates"/>
            </w:pPr>
            <w: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C4380F" w14:textId="416C7185" w:rsidR="008E35DA" w:rsidRDefault="008E35DA" w:rsidP="008E35DA">
            <w:pPr>
              <w:pStyle w:val="Dates"/>
            </w:pPr>
            <w: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A76945" w14:textId="4D6ADD88" w:rsidR="008E35DA" w:rsidRDefault="008E35DA" w:rsidP="008E35DA">
            <w:pPr>
              <w:pStyle w:val="Dates"/>
            </w:pPr>
            <w:r>
              <w:t>17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7E6364" w14:textId="11B294FE" w:rsidR="008E35DA" w:rsidRDefault="008E35DA" w:rsidP="008E35DA">
            <w:pPr>
              <w:pStyle w:val="Dates"/>
            </w:pPr>
            <w:r>
              <w:t>18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B7DFAD" w14:textId="5F457790" w:rsidR="008E35DA" w:rsidRDefault="008E35DA" w:rsidP="008E35DA">
            <w:pPr>
              <w:pStyle w:val="Date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0CBC59" w14:textId="417BF323" w:rsidR="008E35DA" w:rsidRDefault="008E35DA" w:rsidP="008E35DA">
            <w:pPr>
              <w:pStyle w:val="Dates"/>
            </w:pPr>
            <w:r>
              <w:t>20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A28DA2" w14:textId="3AAA1A4C" w:rsidR="008E35DA" w:rsidRDefault="008E35DA" w:rsidP="008E35DA">
            <w:pPr>
              <w:pStyle w:val="Dates"/>
            </w:pPr>
            <w:r>
              <w:t>21</w:t>
            </w:r>
          </w:p>
        </w:tc>
      </w:tr>
      <w:tr w:rsidR="008E35DA" w14:paraId="4749B13D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FEE7F2" w14:textId="64DC292C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1507D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DB2757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80F2B8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EC6CF0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1C02D6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A5A8CE" w14:textId="7EA516ED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AC941DB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215928" w14:textId="54201CCC" w:rsidR="008E35DA" w:rsidRDefault="008E35DA" w:rsidP="008E35DA">
            <w:pPr>
              <w:pStyle w:val="Dates"/>
            </w:pPr>
            <w: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66583B" w14:textId="049302D4" w:rsidR="008E35DA" w:rsidRDefault="008E35DA" w:rsidP="008E35DA">
            <w:pPr>
              <w:pStyle w:val="Dates"/>
            </w:pPr>
            <w:r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539D49" w14:textId="2E44E08A" w:rsidR="008E35DA" w:rsidRDefault="008E35DA" w:rsidP="008E35DA">
            <w:pPr>
              <w:pStyle w:val="Dates"/>
            </w:pPr>
            <w:r>
              <w:t>24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C5C8CB" w14:textId="6DA6B2FD" w:rsidR="008E35DA" w:rsidRDefault="008E35DA" w:rsidP="008E35DA">
            <w:pPr>
              <w:pStyle w:val="Dates"/>
            </w:pPr>
            <w:r>
              <w:t>25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B4F455" w14:textId="6A6064B8" w:rsidR="008E35DA" w:rsidRDefault="008E35DA" w:rsidP="008E35DA">
            <w:pPr>
              <w:pStyle w:val="Date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0E1985" w14:textId="2FE4E0EE" w:rsidR="008E35DA" w:rsidRDefault="008E35DA" w:rsidP="008E35DA">
            <w:pPr>
              <w:pStyle w:val="Dates"/>
            </w:pPr>
            <w:r>
              <w:t>27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F60FCF" w14:textId="33BF9AC9" w:rsidR="008E35DA" w:rsidRDefault="008E35DA" w:rsidP="008E35DA">
            <w:pPr>
              <w:pStyle w:val="Dates"/>
            </w:pPr>
            <w:r>
              <w:t>28</w:t>
            </w:r>
          </w:p>
        </w:tc>
      </w:tr>
      <w:tr w:rsidR="008E35DA" w14:paraId="54443896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F0373D" w14:textId="37F7B607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840057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0DF9FF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3C9729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7FCC8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D6E9BC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D180B9" w14:textId="1736FD5E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</w:tr>
      <w:tr w:rsidR="008E35DA" w14:paraId="126AC5F0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3BA43D" w14:textId="035228E9" w:rsidR="008E35DA" w:rsidRDefault="008E35DA" w:rsidP="008E35DA">
            <w:pPr>
              <w:pStyle w:val="Dates"/>
            </w:pPr>
            <w: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189886" w14:textId="7A7146A6" w:rsidR="008E35DA" w:rsidRDefault="008E35DA" w:rsidP="008E35DA">
            <w:pPr>
              <w:pStyle w:val="Dates"/>
            </w:pPr>
            <w:r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9FF06B" w14:textId="66B048A9" w:rsidR="008E35DA" w:rsidRDefault="008E35DA" w:rsidP="008E35DA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D72B5D" w14:textId="13E06D10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A76E3F" w14:textId="23C4C758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3D2A1A" w14:textId="4F204E3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84D84C" w14:textId="26968990" w:rsidR="008E35DA" w:rsidRDefault="008E35DA" w:rsidP="008E35DA">
            <w:pPr>
              <w:pStyle w:val="Dates"/>
            </w:pPr>
          </w:p>
        </w:tc>
      </w:tr>
      <w:tr w:rsidR="008E35DA" w14:paraId="5A9D390D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383200" w14:textId="39C058D9" w:rsidR="008E35DA" w:rsidRDefault="008E35DA" w:rsidP="008E35DA">
            <w:r w:rsidRPr="00353631">
              <w:rPr>
                <w:b/>
                <w:bCs/>
                <w:color w:val="00B050"/>
                <w:sz w:val="24"/>
                <w:szCs w:val="24"/>
              </w:rPr>
              <w:t>Camo Available</w:t>
            </w:r>
            <w:r w:rsidRPr="00353631">
              <w:rPr>
                <w:color w:val="00B050"/>
              </w:rPr>
              <w:t xml:space="preserve">    </w:t>
            </w:r>
            <w:r w:rsidRPr="00353631">
              <w:rPr>
                <w:b/>
                <w:bCs/>
                <w:color w:val="C00000" w:themeColor="accent5"/>
                <w:sz w:val="22"/>
                <w:szCs w:val="22"/>
              </w:rPr>
              <w:t>Princess Available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E2EB1C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628B74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8CCBC3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71E3E4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40529B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ADE7A9" w14:textId="77777777" w:rsidR="008E35DA" w:rsidRDefault="008E35DA" w:rsidP="008E35DA"/>
        </w:tc>
      </w:tr>
      <w:tr w:rsidR="008E35DA" w14:paraId="106CE46D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A28EE6" w14:textId="59DA4BB0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50EBF6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79377A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520781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F6C4F1" w14:textId="77777777" w:rsidR="008E35DA" w:rsidRDefault="008E35DA" w:rsidP="008E35DA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EE2CBC" w14:textId="77777777" w:rsidR="008E35DA" w:rsidRDefault="008E35DA" w:rsidP="008E35DA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372AAC" w14:textId="77777777" w:rsidR="008E35DA" w:rsidRDefault="008E35DA" w:rsidP="008E35DA">
            <w:pPr>
              <w:pStyle w:val="Dates"/>
            </w:pPr>
          </w:p>
        </w:tc>
      </w:tr>
      <w:tr w:rsidR="008E35DA" w14:paraId="077F44F7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83D834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0A1BFB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E044E7" w14:textId="77777777" w:rsidR="008E35DA" w:rsidRDefault="008E35DA" w:rsidP="008E35DA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C007CA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F7C139" w14:textId="77777777" w:rsidR="008E35DA" w:rsidRDefault="008E35DA" w:rsidP="008E35DA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BC96AC" w14:textId="77777777" w:rsidR="008E35DA" w:rsidRDefault="008E35DA" w:rsidP="008E35DA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ED450F" w14:textId="77777777" w:rsidR="008E35DA" w:rsidRDefault="008E35DA" w:rsidP="008E35DA"/>
        </w:tc>
      </w:tr>
    </w:tbl>
    <w:p w14:paraId="38857C97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058"/>
        <w:gridCol w:w="1026"/>
        <w:gridCol w:w="1032"/>
        <w:gridCol w:w="2058"/>
        <w:gridCol w:w="2058"/>
        <w:gridCol w:w="2053"/>
        <w:gridCol w:w="12"/>
      </w:tblGrid>
      <w:tr w:rsidR="00800901" w14:paraId="02616AC2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740983EB" w14:textId="7706CF43" w:rsidR="00800901" w:rsidRDefault="00800901" w:rsidP="00943931">
            <w:pPr>
              <w:pStyle w:val="Month"/>
            </w:pP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2C16D11F" w14:textId="77777777" w:rsidR="00800901" w:rsidRDefault="00800901" w:rsidP="00943931"/>
        </w:tc>
      </w:tr>
      <w:tr w:rsidR="00800901" w14:paraId="14991B77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6E493571" w14:textId="77777777" w:rsidR="00800901" w:rsidRDefault="00800901" w:rsidP="00943931"/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09942D43" w14:textId="5B4A43E9" w:rsidR="00800901" w:rsidRDefault="00800901" w:rsidP="00943931">
            <w:pPr>
              <w:pStyle w:val="Year"/>
            </w:pPr>
          </w:p>
        </w:tc>
      </w:tr>
      <w:tr w:rsidR="00800901" w:rsidRPr="003F1620" w14:paraId="3DBC6241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50BF5994" w14:textId="77777777" w:rsidR="00800901" w:rsidRPr="003F1620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57DC6931" w14:textId="77777777" w:rsidR="00800901" w:rsidRPr="003F1620" w:rsidRDefault="00800901" w:rsidP="00943931"/>
        </w:tc>
      </w:tr>
      <w:tr w:rsidR="00800901" w14:paraId="6C7B9B9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F122F33" w14:textId="3F35210F" w:rsidR="00800901" w:rsidRDefault="00800901" w:rsidP="00943931">
            <w:pPr>
              <w:pStyle w:val="Days"/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7A9C4B0" w14:textId="10B3078B" w:rsidR="00800901" w:rsidRDefault="00800901" w:rsidP="00943931">
            <w:pPr>
              <w:pStyle w:val="Days"/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EB9C3B" w14:textId="0C78C891" w:rsidR="00800901" w:rsidRDefault="00800901" w:rsidP="00943931">
            <w:pPr>
              <w:pStyle w:val="Days"/>
            </w:pP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7D56CDB" w14:textId="34E33BC5" w:rsidR="00800901" w:rsidRDefault="00800901" w:rsidP="00943931">
            <w:pPr>
              <w:pStyle w:val="Days"/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1BDFD34" w14:textId="4AF85BB6" w:rsidR="00800901" w:rsidRDefault="00800901" w:rsidP="00943931">
            <w:pPr>
              <w:pStyle w:val="Days"/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0A78017" w14:textId="135F52CE" w:rsidR="00800901" w:rsidRDefault="00800901" w:rsidP="00943931">
            <w:pPr>
              <w:pStyle w:val="Days"/>
            </w:pP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4E9E825" w14:textId="4B1C2FB7" w:rsidR="00800901" w:rsidRDefault="00800901" w:rsidP="00943931">
            <w:pPr>
              <w:pStyle w:val="Days"/>
            </w:pPr>
          </w:p>
        </w:tc>
      </w:tr>
      <w:tr w:rsidR="00290CF4" w14:paraId="7898069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0D1359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AC245B" w14:textId="3A0AFB0E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FBADE5" w14:textId="739519C8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4B072D" w14:textId="0207780C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5F3325" w14:textId="5B3E59CA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39FE90" w14:textId="629DCFEB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E7B858" w14:textId="6DC967BE" w:rsidR="00290CF4" w:rsidRDefault="00290CF4" w:rsidP="00290CF4">
            <w:pPr>
              <w:pStyle w:val="Dates"/>
            </w:pPr>
          </w:p>
        </w:tc>
      </w:tr>
      <w:tr w:rsidR="00290CF4" w14:paraId="11D48B41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41F485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4E8389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18E3ED" w14:textId="77777777" w:rsidR="00290CF4" w:rsidRDefault="00290CF4" w:rsidP="00290CF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ECEE09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74C188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317EAF" w14:textId="77777777" w:rsidR="00290CF4" w:rsidRDefault="00290CF4" w:rsidP="00290CF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D5D836" w14:textId="77777777" w:rsidR="00290CF4" w:rsidRDefault="00290CF4" w:rsidP="00290CF4"/>
        </w:tc>
      </w:tr>
      <w:tr w:rsidR="00290CF4" w14:paraId="1DF1A5D4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EEE4DA" w14:textId="2CB7D87A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CE476D" w14:textId="43263B25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96FE55" w14:textId="7C8CDDCF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A7E5A3" w14:textId="378B7824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216120" w14:textId="48712454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97EA55" w14:textId="194D6039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059354" w14:textId="524E1A22" w:rsidR="00290CF4" w:rsidRDefault="00290CF4" w:rsidP="00290CF4">
            <w:pPr>
              <w:pStyle w:val="Dates"/>
            </w:pPr>
          </w:p>
        </w:tc>
      </w:tr>
      <w:tr w:rsidR="00290CF4" w14:paraId="4C9DA44A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738537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CA6899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1B725A" w14:textId="77777777" w:rsidR="00290CF4" w:rsidRDefault="00290CF4" w:rsidP="00290CF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FEA615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366718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1DDA0A" w14:textId="77777777" w:rsidR="00290CF4" w:rsidRDefault="00290CF4" w:rsidP="00290CF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426EB3" w14:textId="77777777" w:rsidR="00290CF4" w:rsidRDefault="00290CF4" w:rsidP="00290CF4"/>
        </w:tc>
      </w:tr>
      <w:tr w:rsidR="00290CF4" w14:paraId="6EAC9033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B48DDD" w14:textId="56FA62BF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B32F19" w14:textId="7C334C13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22CDC9" w14:textId="2ABEFE6C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3D93F4" w14:textId="7900B224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61BBBF" w14:textId="63A62C5C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6C92DC" w14:textId="13028B49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4AE128" w14:textId="23F89896" w:rsidR="00290CF4" w:rsidRDefault="00290CF4" w:rsidP="00290CF4">
            <w:pPr>
              <w:pStyle w:val="Dates"/>
            </w:pPr>
          </w:p>
        </w:tc>
      </w:tr>
      <w:tr w:rsidR="00290CF4" w14:paraId="0685EC9E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24D81B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836D15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FCA06A" w14:textId="77777777" w:rsidR="00290CF4" w:rsidRDefault="00290CF4" w:rsidP="00290CF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A2B78E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68B382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BB4270" w14:textId="77777777" w:rsidR="00290CF4" w:rsidRDefault="00290CF4" w:rsidP="00290CF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F0B614" w14:textId="77777777" w:rsidR="00290CF4" w:rsidRDefault="00290CF4" w:rsidP="00290CF4"/>
        </w:tc>
      </w:tr>
      <w:tr w:rsidR="00290CF4" w14:paraId="6B5F571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D32A96" w14:textId="47481FC5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159761" w14:textId="4A6607DA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5D4ABE" w14:textId="07F7D9AA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092115" w14:textId="4F7649BE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46F61A" w14:textId="3253AF3B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5C0442" w14:textId="65B6D69A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1C3664" w14:textId="5EAB1E50" w:rsidR="00290CF4" w:rsidRDefault="00290CF4" w:rsidP="00290CF4">
            <w:pPr>
              <w:pStyle w:val="Dates"/>
            </w:pPr>
          </w:p>
        </w:tc>
      </w:tr>
      <w:tr w:rsidR="00290CF4" w14:paraId="2DA900F5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9D1979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E70434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994982" w14:textId="77777777" w:rsidR="00290CF4" w:rsidRDefault="00290CF4" w:rsidP="00290CF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A5DB91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E50D44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3A9709" w14:textId="77777777" w:rsidR="00290CF4" w:rsidRDefault="00290CF4" w:rsidP="00290CF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C109FC" w14:textId="77777777" w:rsidR="00290CF4" w:rsidRDefault="00290CF4" w:rsidP="00290CF4"/>
        </w:tc>
      </w:tr>
      <w:tr w:rsidR="00290CF4" w14:paraId="29BDEA34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968CDF" w14:textId="1E2DB089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A726FE" w14:textId="5F215E5B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8FD244" w14:textId="1AB9A5FB" w:rsidR="00290CF4" w:rsidRDefault="00290CF4" w:rsidP="00290CF4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823513" w14:textId="34F79FC9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3AE07D" w14:textId="77777777" w:rsidR="00290CF4" w:rsidRDefault="00290CF4" w:rsidP="00290CF4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C2D2F0" w14:textId="77777777" w:rsidR="00290CF4" w:rsidRDefault="00290CF4" w:rsidP="00290CF4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22E527" w14:textId="77777777" w:rsidR="00290CF4" w:rsidRDefault="00290CF4" w:rsidP="00290CF4">
            <w:pPr>
              <w:pStyle w:val="Dates"/>
            </w:pPr>
          </w:p>
        </w:tc>
      </w:tr>
      <w:tr w:rsidR="0005195E" w14:paraId="7AEEA82D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CE88FB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69F8F3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804E2D" w14:textId="77777777" w:rsidR="00800901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4414A0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D816C4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EE3279" w14:textId="77777777" w:rsidR="00800901" w:rsidRDefault="00800901" w:rsidP="00943931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131A8E" w14:textId="77777777" w:rsidR="00800901" w:rsidRDefault="00800901" w:rsidP="00943931"/>
        </w:tc>
      </w:tr>
      <w:tr w:rsidR="00800901" w14:paraId="3FC65CA6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B6CA73" w14:textId="77777777" w:rsidR="00800901" w:rsidRDefault="00800901" w:rsidP="00943931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815A3E" w14:textId="77777777" w:rsidR="00800901" w:rsidRDefault="00800901" w:rsidP="00943931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6FECC4" w14:textId="77777777" w:rsidR="00800901" w:rsidRDefault="00800901" w:rsidP="00943931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DAF8F0" w14:textId="77777777" w:rsidR="00800901" w:rsidRDefault="00800901" w:rsidP="00943931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8CF1F2" w14:textId="77777777" w:rsidR="00800901" w:rsidRDefault="00800901" w:rsidP="00943931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2A93FB" w14:textId="77777777" w:rsidR="00800901" w:rsidRDefault="00800901" w:rsidP="00943931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7BA71A" w14:textId="77777777" w:rsidR="00800901" w:rsidRDefault="00800901" w:rsidP="00943931">
            <w:pPr>
              <w:pStyle w:val="Dates"/>
            </w:pPr>
          </w:p>
        </w:tc>
      </w:tr>
      <w:tr w:rsidR="00800901" w14:paraId="6BD9B513" w14:textId="77777777" w:rsidTr="00943931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DD1BBB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7D9D17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00521F" w14:textId="77777777" w:rsidR="00800901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5B5624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04659D" w14:textId="77777777" w:rsidR="00800901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BB1D42" w14:textId="77777777" w:rsidR="00800901" w:rsidRDefault="00800901" w:rsidP="00943931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5E7C77" w14:textId="77777777" w:rsidR="00800901" w:rsidRDefault="00800901" w:rsidP="00943931"/>
        </w:tc>
      </w:tr>
    </w:tbl>
    <w:p w14:paraId="1A047D8F" w14:textId="77777777" w:rsidR="00D435C2" w:rsidRDefault="00D435C2" w:rsidP="008E35DA"/>
    <w:sectPr w:rsidR="00D435C2" w:rsidSect="002A591F">
      <w:pgSz w:w="15840" w:h="12240" w:orient="landscape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FA4B" w14:textId="77777777" w:rsidR="00F50411" w:rsidRDefault="00F50411">
      <w:pPr>
        <w:spacing w:before="0" w:after="0"/>
      </w:pPr>
      <w:r>
        <w:separator/>
      </w:r>
    </w:p>
  </w:endnote>
  <w:endnote w:type="continuationSeparator" w:id="0">
    <w:p w14:paraId="461CE9FB" w14:textId="77777777" w:rsidR="00F50411" w:rsidRDefault="00F5041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1D43" w14:textId="77777777" w:rsidR="00F50411" w:rsidRDefault="00F50411">
      <w:pPr>
        <w:spacing w:before="0" w:after="0"/>
      </w:pPr>
      <w:r>
        <w:separator/>
      </w:r>
    </w:p>
  </w:footnote>
  <w:footnote w:type="continuationSeparator" w:id="0">
    <w:p w14:paraId="13E105C2" w14:textId="77777777" w:rsidR="00F50411" w:rsidRDefault="00F5041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7337813">
    <w:abstractNumId w:val="9"/>
  </w:num>
  <w:num w:numId="2" w16cid:durableId="472674571">
    <w:abstractNumId w:val="7"/>
  </w:num>
  <w:num w:numId="3" w16cid:durableId="1629318486">
    <w:abstractNumId w:val="6"/>
  </w:num>
  <w:num w:numId="4" w16cid:durableId="1973637104">
    <w:abstractNumId w:val="5"/>
  </w:num>
  <w:num w:numId="5" w16cid:durableId="1747457403">
    <w:abstractNumId w:val="4"/>
  </w:num>
  <w:num w:numId="6" w16cid:durableId="935941307">
    <w:abstractNumId w:val="8"/>
  </w:num>
  <w:num w:numId="7" w16cid:durableId="418603937">
    <w:abstractNumId w:val="3"/>
  </w:num>
  <w:num w:numId="8" w16cid:durableId="1969583723">
    <w:abstractNumId w:val="2"/>
  </w:num>
  <w:num w:numId="9" w16cid:durableId="1244754074">
    <w:abstractNumId w:val="1"/>
  </w:num>
  <w:num w:numId="10" w16cid:durableId="204690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052660"/>
    <w:rsid w:val="00020C49"/>
    <w:rsid w:val="00035741"/>
    <w:rsid w:val="0005195E"/>
    <w:rsid w:val="00052660"/>
    <w:rsid w:val="00056814"/>
    <w:rsid w:val="0006779F"/>
    <w:rsid w:val="00080EF7"/>
    <w:rsid w:val="000A20FE"/>
    <w:rsid w:val="00100BAF"/>
    <w:rsid w:val="0011772B"/>
    <w:rsid w:val="00145E24"/>
    <w:rsid w:val="0019694E"/>
    <w:rsid w:val="00196A89"/>
    <w:rsid w:val="001A3A8D"/>
    <w:rsid w:val="001C5DC3"/>
    <w:rsid w:val="0027720C"/>
    <w:rsid w:val="00290CF4"/>
    <w:rsid w:val="002A591F"/>
    <w:rsid w:val="002F6E35"/>
    <w:rsid w:val="00353631"/>
    <w:rsid w:val="003A63E1"/>
    <w:rsid w:val="003A7FDB"/>
    <w:rsid w:val="003B47BC"/>
    <w:rsid w:val="003D7DDA"/>
    <w:rsid w:val="003F1620"/>
    <w:rsid w:val="00406C2A"/>
    <w:rsid w:val="0041790C"/>
    <w:rsid w:val="00454FED"/>
    <w:rsid w:val="004922EB"/>
    <w:rsid w:val="004C5B17"/>
    <w:rsid w:val="004F670E"/>
    <w:rsid w:val="005069BC"/>
    <w:rsid w:val="005562FE"/>
    <w:rsid w:val="00557989"/>
    <w:rsid w:val="00572E54"/>
    <w:rsid w:val="00597F9E"/>
    <w:rsid w:val="005D393D"/>
    <w:rsid w:val="0070344F"/>
    <w:rsid w:val="00746A2C"/>
    <w:rsid w:val="007564A4"/>
    <w:rsid w:val="007777B1"/>
    <w:rsid w:val="007A49F2"/>
    <w:rsid w:val="007F23B1"/>
    <w:rsid w:val="00800901"/>
    <w:rsid w:val="00874C9A"/>
    <w:rsid w:val="008A101C"/>
    <w:rsid w:val="008E35DA"/>
    <w:rsid w:val="009035F5"/>
    <w:rsid w:val="0092231B"/>
    <w:rsid w:val="00944085"/>
    <w:rsid w:val="00946A27"/>
    <w:rsid w:val="00953A96"/>
    <w:rsid w:val="0096511D"/>
    <w:rsid w:val="009A0FFF"/>
    <w:rsid w:val="00A4654E"/>
    <w:rsid w:val="00A73BBF"/>
    <w:rsid w:val="00AA245C"/>
    <w:rsid w:val="00AB29FA"/>
    <w:rsid w:val="00B70858"/>
    <w:rsid w:val="00B8151A"/>
    <w:rsid w:val="00B854C9"/>
    <w:rsid w:val="00B97BB2"/>
    <w:rsid w:val="00BE15BF"/>
    <w:rsid w:val="00C0276E"/>
    <w:rsid w:val="00C11D39"/>
    <w:rsid w:val="00C229EA"/>
    <w:rsid w:val="00C71D73"/>
    <w:rsid w:val="00C7735D"/>
    <w:rsid w:val="00CB1C1C"/>
    <w:rsid w:val="00CC02EC"/>
    <w:rsid w:val="00D17693"/>
    <w:rsid w:val="00D435C2"/>
    <w:rsid w:val="00D7230E"/>
    <w:rsid w:val="00DA53A1"/>
    <w:rsid w:val="00DA6098"/>
    <w:rsid w:val="00DE6C1E"/>
    <w:rsid w:val="00DF051F"/>
    <w:rsid w:val="00DF32DE"/>
    <w:rsid w:val="00E02644"/>
    <w:rsid w:val="00E12432"/>
    <w:rsid w:val="00E13B83"/>
    <w:rsid w:val="00E54E11"/>
    <w:rsid w:val="00E85D16"/>
    <w:rsid w:val="00EA1691"/>
    <w:rsid w:val="00EB320B"/>
    <w:rsid w:val="00F27DA0"/>
    <w:rsid w:val="00F27F58"/>
    <w:rsid w:val="00F45D9F"/>
    <w:rsid w:val="00F50411"/>
    <w:rsid w:val="00F710A7"/>
    <w:rsid w:val="00FA21CA"/>
    <w:rsid w:val="00FA39FF"/>
    <w:rsid w:val="00FA62E6"/>
    <w:rsid w:val="00FB0C82"/>
    <w:rsid w:val="00FF2624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536749"/>
  <w15:docId w15:val="{2C2D4813-87C4-4C8B-82AF-88191411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Heading1">
    <w:name w:val="heading 1"/>
    <w:basedOn w:val="Normal"/>
    <w:next w:val="Normal"/>
    <w:link w:val="Heading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A53A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semiHidden/>
    <w:rsid w:val="00DA53A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53A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"/>
    <w:semiHidden/>
    <w:rsid w:val="00F27F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tal\AppData\Local\Microsoft\Office\16.0\DTS\en-US%7bB076E001-ABD9-49C5-AAB2-E062D055EAAC%7d\%7bFEF43465-4D96-4824-AFF8-6C16EC515D59%7dTF8d06ef24-84c2-4167-86e8-ca499549bda227c9fae5_win32-0c7d617531f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87F61707354BCCA26E78B2E7293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CD6C5-88A6-4C39-8687-7D28C309818F}"/>
      </w:docPartPr>
      <w:docPartBody>
        <w:p w:rsidR="00331EB3" w:rsidRDefault="00331EB3">
          <w:pPr>
            <w:pStyle w:val="9F87F61707354BCCA26E78B2E7293D21"/>
          </w:pPr>
          <w:r>
            <w:t>Sunday</w:t>
          </w:r>
        </w:p>
      </w:docPartBody>
    </w:docPart>
    <w:docPart>
      <w:docPartPr>
        <w:name w:val="7E56FD7D2CB6465EA69A730183C4B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FE739-A9BF-477A-B75B-85D72A940A26}"/>
      </w:docPartPr>
      <w:docPartBody>
        <w:p w:rsidR="00331EB3" w:rsidRDefault="00331EB3">
          <w:pPr>
            <w:pStyle w:val="7E56FD7D2CB6465EA69A730183C4B096"/>
          </w:pPr>
          <w:r>
            <w:t>Monday</w:t>
          </w:r>
        </w:p>
      </w:docPartBody>
    </w:docPart>
    <w:docPart>
      <w:docPartPr>
        <w:name w:val="305AB0C9D28349A5BF322960C50B2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F88CE-84C7-41C4-BCC5-17E87B0945CB}"/>
      </w:docPartPr>
      <w:docPartBody>
        <w:p w:rsidR="00331EB3" w:rsidRDefault="00331EB3">
          <w:pPr>
            <w:pStyle w:val="305AB0C9D28349A5BF322960C50B24C6"/>
          </w:pPr>
          <w:r>
            <w:t>Tuesday</w:t>
          </w:r>
        </w:p>
      </w:docPartBody>
    </w:docPart>
    <w:docPart>
      <w:docPartPr>
        <w:name w:val="23759C2FDF334FEFBE70C8C903AB7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D4851-D29A-4847-8D5A-B8DB72E437A4}"/>
      </w:docPartPr>
      <w:docPartBody>
        <w:p w:rsidR="00331EB3" w:rsidRDefault="00331EB3">
          <w:pPr>
            <w:pStyle w:val="23759C2FDF334FEFBE70C8C903AB7EEA"/>
          </w:pPr>
          <w:r>
            <w:t>Wednesday</w:t>
          </w:r>
        </w:p>
      </w:docPartBody>
    </w:docPart>
    <w:docPart>
      <w:docPartPr>
        <w:name w:val="CA25C1761B12451C8017A16D3D49F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5E3EC-817F-4824-AE0D-FF4D15ADCB62}"/>
      </w:docPartPr>
      <w:docPartBody>
        <w:p w:rsidR="00331EB3" w:rsidRDefault="00331EB3">
          <w:pPr>
            <w:pStyle w:val="CA25C1761B12451C8017A16D3D49F397"/>
          </w:pPr>
          <w:r>
            <w:t>Thursday</w:t>
          </w:r>
        </w:p>
      </w:docPartBody>
    </w:docPart>
    <w:docPart>
      <w:docPartPr>
        <w:name w:val="94E9D1BE0D4A44818C6B8CB549611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5EF12-DBEC-4491-BDAD-852D96DCB3D9}"/>
      </w:docPartPr>
      <w:docPartBody>
        <w:p w:rsidR="00331EB3" w:rsidRDefault="00331EB3">
          <w:pPr>
            <w:pStyle w:val="94E9D1BE0D4A44818C6B8CB549611B90"/>
          </w:pPr>
          <w:r>
            <w:t>Friday</w:t>
          </w:r>
        </w:p>
      </w:docPartBody>
    </w:docPart>
    <w:docPart>
      <w:docPartPr>
        <w:name w:val="06C9D77080CD43D08F7146A19B03D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BAFA6-AB03-4E8D-A23A-1BA13E1BCEF6}"/>
      </w:docPartPr>
      <w:docPartBody>
        <w:p w:rsidR="00331EB3" w:rsidRDefault="00331EB3">
          <w:pPr>
            <w:pStyle w:val="06C9D77080CD43D08F7146A19B03D8A4"/>
          </w:pPr>
          <w:r>
            <w:t>Saturday</w:t>
          </w:r>
        </w:p>
      </w:docPartBody>
    </w:docPart>
    <w:docPart>
      <w:docPartPr>
        <w:name w:val="9C4C2A7F7CC04BFA8B8EE42D148B1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E45B8-9E54-416E-8A1B-BD90D9BC9F9E}"/>
      </w:docPartPr>
      <w:docPartBody>
        <w:p w:rsidR="00331EB3" w:rsidRDefault="00331EB3">
          <w:pPr>
            <w:pStyle w:val="9C4C2A7F7CC04BFA8B8EE42D148B1E7F"/>
          </w:pPr>
          <w:r>
            <w:t>Sunday</w:t>
          </w:r>
        </w:p>
      </w:docPartBody>
    </w:docPart>
    <w:docPart>
      <w:docPartPr>
        <w:name w:val="73978DFB0656479284FCBB8485B97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5D836-7A53-429C-B425-264885DBC730}"/>
      </w:docPartPr>
      <w:docPartBody>
        <w:p w:rsidR="00331EB3" w:rsidRDefault="00331EB3">
          <w:pPr>
            <w:pStyle w:val="73978DFB0656479284FCBB8485B97232"/>
          </w:pPr>
          <w:r>
            <w:t>Monday</w:t>
          </w:r>
        </w:p>
      </w:docPartBody>
    </w:docPart>
    <w:docPart>
      <w:docPartPr>
        <w:name w:val="D5CE7ABD6A034219959B19D954232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0FAB5-FCED-412F-B685-B077AE31DE73}"/>
      </w:docPartPr>
      <w:docPartBody>
        <w:p w:rsidR="00331EB3" w:rsidRDefault="00331EB3">
          <w:pPr>
            <w:pStyle w:val="D5CE7ABD6A034219959B19D954232E3C"/>
          </w:pPr>
          <w:r>
            <w:t>Tuesday</w:t>
          </w:r>
        </w:p>
      </w:docPartBody>
    </w:docPart>
    <w:docPart>
      <w:docPartPr>
        <w:name w:val="BD585CB43B3943DDA01F07F14A05F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45B8A-6282-4A3D-A238-DFCBAEC3420C}"/>
      </w:docPartPr>
      <w:docPartBody>
        <w:p w:rsidR="00331EB3" w:rsidRDefault="00331EB3">
          <w:pPr>
            <w:pStyle w:val="BD585CB43B3943DDA01F07F14A05F5F3"/>
          </w:pPr>
          <w:r>
            <w:t>Wednesday</w:t>
          </w:r>
        </w:p>
      </w:docPartBody>
    </w:docPart>
    <w:docPart>
      <w:docPartPr>
        <w:name w:val="29F954C28D3E4B77830078EC96BAD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F0E7E-5718-44EE-AF72-55141EA14908}"/>
      </w:docPartPr>
      <w:docPartBody>
        <w:p w:rsidR="00331EB3" w:rsidRDefault="00331EB3">
          <w:pPr>
            <w:pStyle w:val="29F954C28D3E4B77830078EC96BADEC0"/>
          </w:pPr>
          <w:r>
            <w:t>Thursday</w:t>
          </w:r>
        </w:p>
      </w:docPartBody>
    </w:docPart>
    <w:docPart>
      <w:docPartPr>
        <w:name w:val="49F91548856C4A1A80016953ACE56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54CE3-F9D6-463B-9F38-7530A9CF5100}"/>
      </w:docPartPr>
      <w:docPartBody>
        <w:p w:rsidR="00331EB3" w:rsidRDefault="00331EB3">
          <w:pPr>
            <w:pStyle w:val="49F91548856C4A1A80016953ACE568BF"/>
          </w:pPr>
          <w:r>
            <w:t>Friday</w:t>
          </w:r>
        </w:p>
      </w:docPartBody>
    </w:docPart>
    <w:docPart>
      <w:docPartPr>
        <w:name w:val="7E293D0A57694DDA8BFFFA8626CEF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7B170-0076-4F31-B167-A81EC59F435E}"/>
      </w:docPartPr>
      <w:docPartBody>
        <w:p w:rsidR="00331EB3" w:rsidRDefault="00331EB3">
          <w:pPr>
            <w:pStyle w:val="7E293D0A57694DDA8BFFFA8626CEF142"/>
          </w:pPr>
          <w:r>
            <w:t>Saturday</w:t>
          </w:r>
        </w:p>
      </w:docPartBody>
    </w:docPart>
    <w:docPart>
      <w:docPartPr>
        <w:name w:val="FBEC880952C947D496A12FB84FCE9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4E4D2-6D43-4218-A636-5458EF87C2CF}"/>
      </w:docPartPr>
      <w:docPartBody>
        <w:p w:rsidR="00331EB3" w:rsidRDefault="00331EB3">
          <w:pPr>
            <w:pStyle w:val="FBEC880952C947D496A12FB84FCE9B30"/>
          </w:pPr>
          <w:r>
            <w:t>Sunday</w:t>
          </w:r>
        </w:p>
      </w:docPartBody>
    </w:docPart>
    <w:docPart>
      <w:docPartPr>
        <w:name w:val="2E794F52567347599AA9C85B127E6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7D949-5A18-4F6D-A6A3-EB41753AF8B3}"/>
      </w:docPartPr>
      <w:docPartBody>
        <w:p w:rsidR="00331EB3" w:rsidRDefault="00331EB3">
          <w:pPr>
            <w:pStyle w:val="2E794F52567347599AA9C85B127E67E4"/>
          </w:pPr>
          <w:r>
            <w:t>Monday</w:t>
          </w:r>
        </w:p>
      </w:docPartBody>
    </w:docPart>
    <w:docPart>
      <w:docPartPr>
        <w:name w:val="DD3FA7C2DCD54D81B79F17618585F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C4B47-B5F4-4518-8228-17CFC9184279}"/>
      </w:docPartPr>
      <w:docPartBody>
        <w:p w:rsidR="00331EB3" w:rsidRDefault="00331EB3">
          <w:pPr>
            <w:pStyle w:val="DD3FA7C2DCD54D81B79F17618585F149"/>
          </w:pPr>
          <w:r>
            <w:t>Tuesday</w:t>
          </w:r>
        </w:p>
      </w:docPartBody>
    </w:docPart>
    <w:docPart>
      <w:docPartPr>
        <w:name w:val="11CCD7E0957042C386A1D59ED395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85A99-103F-4CB5-A611-C4A5407FD477}"/>
      </w:docPartPr>
      <w:docPartBody>
        <w:p w:rsidR="00331EB3" w:rsidRDefault="00331EB3">
          <w:pPr>
            <w:pStyle w:val="11CCD7E0957042C386A1D59ED3952259"/>
          </w:pPr>
          <w:r>
            <w:t>Wednesday</w:t>
          </w:r>
        </w:p>
      </w:docPartBody>
    </w:docPart>
    <w:docPart>
      <w:docPartPr>
        <w:name w:val="D29B6A815793402BAD82B0A7BA1FF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3134B-868A-48B2-9726-49E321BB748D}"/>
      </w:docPartPr>
      <w:docPartBody>
        <w:p w:rsidR="00331EB3" w:rsidRDefault="00331EB3">
          <w:pPr>
            <w:pStyle w:val="D29B6A815793402BAD82B0A7BA1FFBB0"/>
          </w:pPr>
          <w:r>
            <w:t>Thursday</w:t>
          </w:r>
        </w:p>
      </w:docPartBody>
    </w:docPart>
    <w:docPart>
      <w:docPartPr>
        <w:name w:val="A49981D2B0E442A29D1A358D76BA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FB36B-3E75-40C3-95A8-365CD3641B4A}"/>
      </w:docPartPr>
      <w:docPartBody>
        <w:p w:rsidR="00331EB3" w:rsidRDefault="00331EB3">
          <w:pPr>
            <w:pStyle w:val="A49981D2B0E442A29D1A358D76BAB20A"/>
          </w:pPr>
          <w:r>
            <w:t>Friday</w:t>
          </w:r>
        </w:p>
      </w:docPartBody>
    </w:docPart>
    <w:docPart>
      <w:docPartPr>
        <w:name w:val="3833F176391C4C24BD88C13C5FCD8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D4098-2867-4B2B-A2A6-7A29315D0435}"/>
      </w:docPartPr>
      <w:docPartBody>
        <w:p w:rsidR="00331EB3" w:rsidRDefault="00331EB3">
          <w:pPr>
            <w:pStyle w:val="3833F176391C4C24BD88C13C5FCD8629"/>
          </w:pPr>
          <w:r>
            <w:t>Saturday</w:t>
          </w:r>
        </w:p>
      </w:docPartBody>
    </w:docPart>
    <w:docPart>
      <w:docPartPr>
        <w:name w:val="EDA658FFA8214F86B85B292AE0AEF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652AD-A36E-479F-A585-5FE4F8FD85F1}"/>
      </w:docPartPr>
      <w:docPartBody>
        <w:p w:rsidR="00331EB3" w:rsidRDefault="00331EB3">
          <w:pPr>
            <w:pStyle w:val="EDA658FFA8214F86B85B292AE0AEF56D"/>
          </w:pPr>
          <w:r>
            <w:t>Sunday</w:t>
          </w:r>
        </w:p>
      </w:docPartBody>
    </w:docPart>
    <w:docPart>
      <w:docPartPr>
        <w:name w:val="7BDD8CC6D4324E51B71FAE0633142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52FE9-9921-4F95-BAA1-074DF4052F83}"/>
      </w:docPartPr>
      <w:docPartBody>
        <w:p w:rsidR="00331EB3" w:rsidRDefault="00331EB3">
          <w:pPr>
            <w:pStyle w:val="7BDD8CC6D4324E51B71FAE063314284F"/>
          </w:pPr>
          <w:r>
            <w:t>Monday</w:t>
          </w:r>
        </w:p>
      </w:docPartBody>
    </w:docPart>
    <w:docPart>
      <w:docPartPr>
        <w:name w:val="0FC27A0AA7CD45A0A49D15A500740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1719-1EBF-4838-BED0-1543379B8FDE}"/>
      </w:docPartPr>
      <w:docPartBody>
        <w:p w:rsidR="00331EB3" w:rsidRDefault="00331EB3">
          <w:pPr>
            <w:pStyle w:val="0FC27A0AA7CD45A0A49D15A500740444"/>
          </w:pPr>
          <w:r>
            <w:t>Tuesday</w:t>
          </w:r>
        </w:p>
      </w:docPartBody>
    </w:docPart>
    <w:docPart>
      <w:docPartPr>
        <w:name w:val="13D1FD2BDC0B4C8D8B84BADEA1DDD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170A9-1E90-433A-8B08-8A2DBE007AA0}"/>
      </w:docPartPr>
      <w:docPartBody>
        <w:p w:rsidR="00331EB3" w:rsidRDefault="00331EB3">
          <w:pPr>
            <w:pStyle w:val="13D1FD2BDC0B4C8D8B84BADEA1DDDC6C"/>
          </w:pPr>
          <w:r>
            <w:t>Wednesday</w:t>
          </w:r>
        </w:p>
      </w:docPartBody>
    </w:docPart>
    <w:docPart>
      <w:docPartPr>
        <w:name w:val="CBE6EDCCCEBC492ABDEEDB9196C1A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5244D-29B8-4C6C-84C6-432F24F0B47C}"/>
      </w:docPartPr>
      <w:docPartBody>
        <w:p w:rsidR="00331EB3" w:rsidRDefault="00331EB3">
          <w:pPr>
            <w:pStyle w:val="CBE6EDCCCEBC492ABDEEDB9196C1A265"/>
          </w:pPr>
          <w:r>
            <w:t>Thursday</w:t>
          </w:r>
        </w:p>
      </w:docPartBody>
    </w:docPart>
    <w:docPart>
      <w:docPartPr>
        <w:name w:val="18A302266BA34904BA67A0E07847C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4E54C-0009-4E2A-AC7B-2FA66AF1AD72}"/>
      </w:docPartPr>
      <w:docPartBody>
        <w:p w:rsidR="00331EB3" w:rsidRDefault="00331EB3">
          <w:pPr>
            <w:pStyle w:val="18A302266BA34904BA67A0E07847CDA2"/>
          </w:pPr>
          <w:r>
            <w:t>Friday</w:t>
          </w:r>
        </w:p>
      </w:docPartBody>
    </w:docPart>
    <w:docPart>
      <w:docPartPr>
        <w:name w:val="C99EDFB351294EDAB703F22FD744B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78404-3208-4637-9E8D-A1A2DE2BD644}"/>
      </w:docPartPr>
      <w:docPartBody>
        <w:p w:rsidR="00331EB3" w:rsidRDefault="00331EB3">
          <w:pPr>
            <w:pStyle w:val="C99EDFB351294EDAB703F22FD744B459"/>
          </w:pPr>
          <w:r>
            <w:t>Saturday</w:t>
          </w:r>
        </w:p>
      </w:docPartBody>
    </w:docPart>
    <w:docPart>
      <w:docPartPr>
        <w:name w:val="F702729658E34130BFBFCF97D9505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0D188-55EB-4815-92A5-804190D207FD}"/>
      </w:docPartPr>
      <w:docPartBody>
        <w:p w:rsidR="00331EB3" w:rsidRDefault="00331EB3">
          <w:pPr>
            <w:pStyle w:val="F702729658E34130BFBFCF97D9505D30"/>
          </w:pPr>
          <w:r>
            <w:t>Sunday</w:t>
          </w:r>
        </w:p>
      </w:docPartBody>
    </w:docPart>
    <w:docPart>
      <w:docPartPr>
        <w:name w:val="1A94A3260E2647FBA7D6C80A22F08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A431F-0758-4104-A229-E4C23559059D}"/>
      </w:docPartPr>
      <w:docPartBody>
        <w:p w:rsidR="00331EB3" w:rsidRDefault="00331EB3">
          <w:pPr>
            <w:pStyle w:val="1A94A3260E2647FBA7D6C80A22F08447"/>
          </w:pPr>
          <w:r>
            <w:t>Monday</w:t>
          </w:r>
        </w:p>
      </w:docPartBody>
    </w:docPart>
    <w:docPart>
      <w:docPartPr>
        <w:name w:val="B0995C242B774657B18B1C0C5EE0B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9560D-3FAB-4C55-A20E-36EBA07EE650}"/>
      </w:docPartPr>
      <w:docPartBody>
        <w:p w:rsidR="00331EB3" w:rsidRDefault="00331EB3">
          <w:pPr>
            <w:pStyle w:val="B0995C242B774657B18B1C0C5EE0B62E"/>
          </w:pPr>
          <w:r>
            <w:t>Tuesday</w:t>
          </w:r>
        </w:p>
      </w:docPartBody>
    </w:docPart>
    <w:docPart>
      <w:docPartPr>
        <w:name w:val="768A10457CBF45D597783FFBE647B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A6874-32EE-4BE3-8E67-8FA0115703C4}"/>
      </w:docPartPr>
      <w:docPartBody>
        <w:p w:rsidR="00331EB3" w:rsidRDefault="00331EB3">
          <w:pPr>
            <w:pStyle w:val="768A10457CBF45D597783FFBE647BD92"/>
          </w:pPr>
          <w:r>
            <w:t>Wednesday</w:t>
          </w:r>
        </w:p>
      </w:docPartBody>
    </w:docPart>
    <w:docPart>
      <w:docPartPr>
        <w:name w:val="EB2C65C9D4354ABDA2936E9259504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7FF40-3351-42B0-8BD1-062CD8F5FEEF}"/>
      </w:docPartPr>
      <w:docPartBody>
        <w:p w:rsidR="00331EB3" w:rsidRDefault="00331EB3">
          <w:pPr>
            <w:pStyle w:val="EB2C65C9D4354ABDA2936E92595047B4"/>
          </w:pPr>
          <w:r>
            <w:t>Thursday</w:t>
          </w:r>
        </w:p>
      </w:docPartBody>
    </w:docPart>
    <w:docPart>
      <w:docPartPr>
        <w:name w:val="53F9C8E294754125860D9D46594F4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71642-86E6-4AB8-9C1A-F8A95EB24459}"/>
      </w:docPartPr>
      <w:docPartBody>
        <w:p w:rsidR="00331EB3" w:rsidRDefault="00331EB3">
          <w:pPr>
            <w:pStyle w:val="53F9C8E294754125860D9D46594F475F"/>
          </w:pPr>
          <w:r>
            <w:t>Friday</w:t>
          </w:r>
        </w:p>
      </w:docPartBody>
    </w:docPart>
    <w:docPart>
      <w:docPartPr>
        <w:name w:val="932BE5EF347D435998FB5EF4CA7CD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0DFCC-F053-4E4C-8C20-190346AC6D80}"/>
      </w:docPartPr>
      <w:docPartBody>
        <w:p w:rsidR="00331EB3" w:rsidRDefault="00331EB3">
          <w:pPr>
            <w:pStyle w:val="932BE5EF347D435998FB5EF4CA7CDA47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B3"/>
    <w:rsid w:val="00081CF9"/>
    <w:rsid w:val="00331EB3"/>
    <w:rsid w:val="00597F9E"/>
    <w:rsid w:val="00746A2C"/>
    <w:rsid w:val="00BE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44516817614DDEAF91CC6CCBDACB75">
    <w:name w:val="0444516817614DDEAF91CC6CCBDACB75"/>
  </w:style>
  <w:style w:type="paragraph" w:customStyle="1" w:styleId="7243B57A2E75477F99061A6E5A95DB60">
    <w:name w:val="7243B57A2E75477F99061A6E5A95DB60"/>
  </w:style>
  <w:style w:type="paragraph" w:customStyle="1" w:styleId="E00BA9C2A5D24379BA1F73F0EE2CDD06">
    <w:name w:val="E00BA9C2A5D24379BA1F73F0EE2CDD06"/>
  </w:style>
  <w:style w:type="paragraph" w:customStyle="1" w:styleId="C1ABC81A47D64FF6863B91907D0DA5E2">
    <w:name w:val="C1ABC81A47D64FF6863B91907D0DA5E2"/>
  </w:style>
  <w:style w:type="paragraph" w:customStyle="1" w:styleId="E0216029C6174CE1AE7901E73301748D">
    <w:name w:val="E0216029C6174CE1AE7901E73301748D"/>
  </w:style>
  <w:style w:type="paragraph" w:customStyle="1" w:styleId="ADE6FEC7D6904DD59F969B83A911C938">
    <w:name w:val="ADE6FEC7D6904DD59F969B83A911C938"/>
  </w:style>
  <w:style w:type="paragraph" w:customStyle="1" w:styleId="020E3E25C1D64AC8A7217514DD4C1B51">
    <w:name w:val="020E3E25C1D64AC8A7217514DD4C1B51"/>
  </w:style>
  <w:style w:type="paragraph" w:customStyle="1" w:styleId="A64499E2A63B4D4193FAEB04365BF369">
    <w:name w:val="A64499E2A63B4D4193FAEB04365BF369"/>
  </w:style>
  <w:style w:type="paragraph" w:customStyle="1" w:styleId="B2747D7D3BAE44518453019A4B24020F">
    <w:name w:val="B2747D7D3BAE44518453019A4B24020F"/>
  </w:style>
  <w:style w:type="paragraph" w:customStyle="1" w:styleId="5B2902EF3B634CE8B531A48FCC922E83">
    <w:name w:val="5B2902EF3B634CE8B531A48FCC922E83"/>
  </w:style>
  <w:style w:type="paragraph" w:customStyle="1" w:styleId="29BB821968D14D36ADF89EDBC3549359">
    <w:name w:val="29BB821968D14D36ADF89EDBC3549359"/>
  </w:style>
  <w:style w:type="paragraph" w:customStyle="1" w:styleId="A26AD8326F3640B48E5635D51DB475FB">
    <w:name w:val="A26AD8326F3640B48E5635D51DB475FB"/>
  </w:style>
  <w:style w:type="paragraph" w:customStyle="1" w:styleId="0FF1781925FA46F9BBF06EB46FE7E28A">
    <w:name w:val="0FF1781925FA46F9BBF06EB46FE7E28A"/>
  </w:style>
  <w:style w:type="paragraph" w:customStyle="1" w:styleId="DFEEF2ED8E634D20902600B7F7DB4EAE">
    <w:name w:val="DFEEF2ED8E634D20902600B7F7DB4EAE"/>
  </w:style>
  <w:style w:type="paragraph" w:customStyle="1" w:styleId="3F94FCA185FC425EB61943D7CDA49A80">
    <w:name w:val="3F94FCA185FC425EB61943D7CDA49A80"/>
  </w:style>
  <w:style w:type="paragraph" w:customStyle="1" w:styleId="0C165AEA188B4EE3A710633E634AAEF7">
    <w:name w:val="0C165AEA188B4EE3A710633E634AAEF7"/>
  </w:style>
  <w:style w:type="paragraph" w:customStyle="1" w:styleId="04D9862A923E42C8A00CB082E8AB0759">
    <w:name w:val="04D9862A923E42C8A00CB082E8AB0759"/>
  </w:style>
  <w:style w:type="paragraph" w:customStyle="1" w:styleId="265C5A6BEF3548DA9164D39B86A15F00">
    <w:name w:val="265C5A6BEF3548DA9164D39B86A15F00"/>
  </w:style>
  <w:style w:type="paragraph" w:customStyle="1" w:styleId="CA8CD93467CA48EFACB6C7B7548F9BF1">
    <w:name w:val="CA8CD93467CA48EFACB6C7B7548F9BF1"/>
  </w:style>
  <w:style w:type="paragraph" w:customStyle="1" w:styleId="BDB713555A4543F28C8CFB38FD9529F6">
    <w:name w:val="BDB713555A4543F28C8CFB38FD9529F6"/>
  </w:style>
  <w:style w:type="paragraph" w:customStyle="1" w:styleId="4B864668C9AF4B9DA8001E65FCEFFF2E">
    <w:name w:val="4B864668C9AF4B9DA8001E65FCEFFF2E"/>
  </w:style>
  <w:style w:type="paragraph" w:customStyle="1" w:styleId="659AF48AA1594150B6FC298000A5B2FB">
    <w:name w:val="659AF48AA1594150B6FC298000A5B2FB"/>
  </w:style>
  <w:style w:type="paragraph" w:customStyle="1" w:styleId="627BAAF9B2C646BCBDCDD0502D67E4A5">
    <w:name w:val="627BAAF9B2C646BCBDCDD0502D67E4A5"/>
  </w:style>
  <w:style w:type="paragraph" w:customStyle="1" w:styleId="6FCD2C087B30482E9FE084EF75060B57">
    <w:name w:val="6FCD2C087B30482E9FE084EF75060B57"/>
  </w:style>
  <w:style w:type="paragraph" w:customStyle="1" w:styleId="BAC5E39DFBCB48C28D54825735A37F53">
    <w:name w:val="BAC5E39DFBCB48C28D54825735A37F53"/>
  </w:style>
  <w:style w:type="paragraph" w:customStyle="1" w:styleId="E74D124E15734C479C732E030434AA93">
    <w:name w:val="E74D124E15734C479C732E030434AA93"/>
  </w:style>
  <w:style w:type="paragraph" w:customStyle="1" w:styleId="2F1C2C8066F046D894075DE88CA3CEBB">
    <w:name w:val="2F1C2C8066F046D894075DE88CA3CEBB"/>
  </w:style>
  <w:style w:type="paragraph" w:customStyle="1" w:styleId="499F5B3BC23A4F55B1D4A3D83329C209">
    <w:name w:val="499F5B3BC23A4F55B1D4A3D83329C209"/>
  </w:style>
  <w:style w:type="paragraph" w:customStyle="1" w:styleId="9F87F61707354BCCA26E78B2E7293D21">
    <w:name w:val="9F87F61707354BCCA26E78B2E7293D21"/>
  </w:style>
  <w:style w:type="paragraph" w:customStyle="1" w:styleId="7E56FD7D2CB6465EA69A730183C4B096">
    <w:name w:val="7E56FD7D2CB6465EA69A730183C4B096"/>
  </w:style>
  <w:style w:type="paragraph" w:customStyle="1" w:styleId="305AB0C9D28349A5BF322960C50B24C6">
    <w:name w:val="305AB0C9D28349A5BF322960C50B24C6"/>
  </w:style>
  <w:style w:type="paragraph" w:customStyle="1" w:styleId="23759C2FDF334FEFBE70C8C903AB7EEA">
    <w:name w:val="23759C2FDF334FEFBE70C8C903AB7EEA"/>
  </w:style>
  <w:style w:type="paragraph" w:customStyle="1" w:styleId="CA25C1761B12451C8017A16D3D49F397">
    <w:name w:val="CA25C1761B12451C8017A16D3D49F397"/>
  </w:style>
  <w:style w:type="paragraph" w:customStyle="1" w:styleId="94E9D1BE0D4A44818C6B8CB549611B90">
    <w:name w:val="94E9D1BE0D4A44818C6B8CB549611B90"/>
  </w:style>
  <w:style w:type="paragraph" w:customStyle="1" w:styleId="06C9D77080CD43D08F7146A19B03D8A4">
    <w:name w:val="06C9D77080CD43D08F7146A19B03D8A4"/>
  </w:style>
  <w:style w:type="paragraph" w:customStyle="1" w:styleId="9C4C2A7F7CC04BFA8B8EE42D148B1E7F">
    <w:name w:val="9C4C2A7F7CC04BFA8B8EE42D148B1E7F"/>
  </w:style>
  <w:style w:type="paragraph" w:customStyle="1" w:styleId="73978DFB0656479284FCBB8485B97232">
    <w:name w:val="73978DFB0656479284FCBB8485B97232"/>
  </w:style>
  <w:style w:type="paragraph" w:customStyle="1" w:styleId="D5CE7ABD6A034219959B19D954232E3C">
    <w:name w:val="D5CE7ABD6A034219959B19D954232E3C"/>
  </w:style>
  <w:style w:type="paragraph" w:customStyle="1" w:styleId="BD585CB43B3943DDA01F07F14A05F5F3">
    <w:name w:val="BD585CB43B3943DDA01F07F14A05F5F3"/>
  </w:style>
  <w:style w:type="paragraph" w:customStyle="1" w:styleId="29F954C28D3E4B77830078EC96BADEC0">
    <w:name w:val="29F954C28D3E4B77830078EC96BADEC0"/>
  </w:style>
  <w:style w:type="paragraph" w:customStyle="1" w:styleId="49F91548856C4A1A80016953ACE568BF">
    <w:name w:val="49F91548856C4A1A80016953ACE568BF"/>
  </w:style>
  <w:style w:type="paragraph" w:customStyle="1" w:styleId="7E293D0A57694DDA8BFFFA8626CEF142">
    <w:name w:val="7E293D0A57694DDA8BFFFA8626CEF142"/>
  </w:style>
  <w:style w:type="paragraph" w:customStyle="1" w:styleId="FBEC880952C947D496A12FB84FCE9B30">
    <w:name w:val="FBEC880952C947D496A12FB84FCE9B30"/>
  </w:style>
  <w:style w:type="paragraph" w:customStyle="1" w:styleId="2E794F52567347599AA9C85B127E67E4">
    <w:name w:val="2E794F52567347599AA9C85B127E67E4"/>
  </w:style>
  <w:style w:type="paragraph" w:customStyle="1" w:styleId="DD3FA7C2DCD54D81B79F17618585F149">
    <w:name w:val="DD3FA7C2DCD54D81B79F17618585F149"/>
  </w:style>
  <w:style w:type="paragraph" w:customStyle="1" w:styleId="11CCD7E0957042C386A1D59ED3952259">
    <w:name w:val="11CCD7E0957042C386A1D59ED3952259"/>
  </w:style>
  <w:style w:type="paragraph" w:customStyle="1" w:styleId="D29B6A815793402BAD82B0A7BA1FFBB0">
    <w:name w:val="D29B6A815793402BAD82B0A7BA1FFBB0"/>
  </w:style>
  <w:style w:type="paragraph" w:customStyle="1" w:styleId="A49981D2B0E442A29D1A358D76BAB20A">
    <w:name w:val="A49981D2B0E442A29D1A358D76BAB20A"/>
  </w:style>
  <w:style w:type="paragraph" w:customStyle="1" w:styleId="3833F176391C4C24BD88C13C5FCD8629">
    <w:name w:val="3833F176391C4C24BD88C13C5FCD8629"/>
  </w:style>
  <w:style w:type="paragraph" w:customStyle="1" w:styleId="EDA658FFA8214F86B85B292AE0AEF56D">
    <w:name w:val="EDA658FFA8214F86B85B292AE0AEF56D"/>
  </w:style>
  <w:style w:type="paragraph" w:customStyle="1" w:styleId="7BDD8CC6D4324E51B71FAE063314284F">
    <w:name w:val="7BDD8CC6D4324E51B71FAE063314284F"/>
  </w:style>
  <w:style w:type="paragraph" w:customStyle="1" w:styleId="0FC27A0AA7CD45A0A49D15A500740444">
    <w:name w:val="0FC27A0AA7CD45A0A49D15A500740444"/>
  </w:style>
  <w:style w:type="paragraph" w:customStyle="1" w:styleId="13D1FD2BDC0B4C8D8B84BADEA1DDDC6C">
    <w:name w:val="13D1FD2BDC0B4C8D8B84BADEA1DDDC6C"/>
  </w:style>
  <w:style w:type="paragraph" w:customStyle="1" w:styleId="CBE6EDCCCEBC492ABDEEDB9196C1A265">
    <w:name w:val="CBE6EDCCCEBC492ABDEEDB9196C1A265"/>
  </w:style>
  <w:style w:type="paragraph" w:customStyle="1" w:styleId="18A302266BA34904BA67A0E07847CDA2">
    <w:name w:val="18A302266BA34904BA67A0E07847CDA2"/>
  </w:style>
  <w:style w:type="paragraph" w:customStyle="1" w:styleId="C99EDFB351294EDAB703F22FD744B459">
    <w:name w:val="C99EDFB351294EDAB703F22FD744B459"/>
  </w:style>
  <w:style w:type="paragraph" w:customStyle="1" w:styleId="F702729658E34130BFBFCF97D9505D30">
    <w:name w:val="F702729658E34130BFBFCF97D9505D30"/>
  </w:style>
  <w:style w:type="paragraph" w:customStyle="1" w:styleId="1A94A3260E2647FBA7D6C80A22F08447">
    <w:name w:val="1A94A3260E2647FBA7D6C80A22F08447"/>
  </w:style>
  <w:style w:type="paragraph" w:customStyle="1" w:styleId="B0995C242B774657B18B1C0C5EE0B62E">
    <w:name w:val="B0995C242B774657B18B1C0C5EE0B62E"/>
  </w:style>
  <w:style w:type="paragraph" w:customStyle="1" w:styleId="768A10457CBF45D597783FFBE647BD92">
    <w:name w:val="768A10457CBF45D597783FFBE647BD92"/>
  </w:style>
  <w:style w:type="paragraph" w:customStyle="1" w:styleId="EB2C65C9D4354ABDA2936E92595047B4">
    <w:name w:val="EB2C65C9D4354ABDA2936E92595047B4"/>
  </w:style>
  <w:style w:type="paragraph" w:customStyle="1" w:styleId="53F9C8E294754125860D9D46594F475F">
    <w:name w:val="53F9C8E294754125860D9D46594F475F"/>
  </w:style>
  <w:style w:type="paragraph" w:customStyle="1" w:styleId="932BE5EF347D435998FB5EF4CA7CDA47">
    <w:name w:val="932BE5EF347D435998FB5EF4CA7CDA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08BD-B4BF-44C7-A8EF-B75FBCB69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4E6A66-6FA0-4846-B389-054FCDC55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4E382-7B8D-47D9-A437-2123E73EE0EF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{FEF43465-4D96-4824-AFF8-6C16EC515D59}TF8d06ef24-84c2-4167-86e8-ca499549bda227c9fae5_win32-0c7d617531f0.dotx</Template>
  <TotalTime>9831</TotalTime>
  <Pages>6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Staley</dc:creator>
  <cp:keywords/>
  <dc:description/>
  <cp:lastModifiedBy>Joel Staley</cp:lastModifiedBy>
  <cp:revision>12</cp:revision>
  <dcterms:created xsi:type="dcterms:W3CDTF">2026-01-02T00:49:00Z</dcterms:created>
  <dcterms:modified xsi:type="dcterms:W3CDTF">2026-07-05T15:21:00Z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